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AE302A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20FD18AD" w:rsidR="003E085C" w:rsidRPr="00C16648" w:rsidRDefault="003E085C" w:rsidP="00E50BDE">
            <w:pPr>
              <w:pStyle w:val="ad"/>
              <w:jc w:val="center"/>
              <w:rPr>
                <w:noProof/>
                <w:color w:val="auto"/>
                <w:sz w:val="120"/>
                <w:szCs w:val="120"/>
                <w:lang w:bidi="ru-RU"/>
              </w:rPr>
            </w:pPr>
            <w:r w:rsidRPr="00C16648">
              <w:rPr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C16648">
              <w:rPr>
                <w:noProof/>
                <w:color w:val="auto"/>
                <w:sz w:val="120"/>
                <w:szCs w:val="120"/>
                <w:lang w:bidi="ru-RU"/>
              </w:rPr>
              <w:instrText xml:space="preserve"> DOCVARIABLE  MonthStart1 \@  yyyy   \* MERGEFORMAT </w:instrText>
            </w:r>
            <w:r w:rsidRPr="00C16648">
              <w:rPr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5A0469">
              <w:rPr>
                <w:noProof/>
                <w:color w:val="auto"/>
                <w:sz w:val="120"/>
                <w:szCs w:val="120"/>
                <w:lang w:bidi="ru-RU"/>
              </w:rPr>
              <w:t>1942</w:t>
            </w:r>
            <w:r w:rsidRPr="00C16648">
              <w:rPr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E50BDE" w14:paraId="79F6697B" w14:textId="77777777" w:rsidTr="00997268">
              <w:tc>
                <w:tcPr>
                  <w:tcW w:w="1666" w:type="pct"/>
                </w:tcPr>
                <w:p w14:paraId="1E763E4B" w14:textId="2D63B5B9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bookmarkStart w:id="1" w:name="_Hlk38821049"/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Januari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E50BDE" w:rsidRPr="00AE302A" w14:paraId="684222CD" w14:textId="77777777" w:rsidTr="00C16648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9408482" w14:textId="6055C84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B285114" w14:textId="0C46905A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4BB7502" w14:textId="57E876A4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684BA99" w14:textId="07ED57CA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CF75680" w14:textId="0AEC3DEB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7BE3AF3" w14:textId="6DB01987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7E85CF0" w14:textId="38EC22B7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482B9B2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3368251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428BDBF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0176886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3BBB90D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054C4FD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30F6349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4427F9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5F86090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1DC5FA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5C53926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5279087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3F3744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27C503F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490EE39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6E325C1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3589E7A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D96E71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448546F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E54E95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20BCD77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0E73609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4ECE68F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31F32D5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77C42FB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5A1B60C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816841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4243DA7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621A683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2648ACE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7B47556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6D07A32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02B4797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101D8BA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0F6E34D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480EABB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D36632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45F32B49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4D521D1C" w14:textId="77777777" w:rsidTr="00C1664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B4A50A8" w14:textId="679CDD9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D052ACD" w14:textId="0735EEB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A47D848" w14:textId="03183E1F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1412BE2" w14:textId="676766F6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C3D3BE5" w14:textId="1943367B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42F7BE9" w14:textId="63CAD4E2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CB16A91" w14:textId="6D0A0B07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3BDD7E3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4A643CD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7CAD7D4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32AE584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5C7AB78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163AE6F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22FE7EA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22201E6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770CE96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148E378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34BB5B9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6C9546D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544425F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5727960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3BFAC7A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35B8977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2E7F719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485AF6E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31424B2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63552F8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52E22DB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0FF9377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3EC83EC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38826A2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1A26AA0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016A71E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3010CB7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417C01B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4AFC02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57D4A4D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2052274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5B97271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123D439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76948A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6A0F7A3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4D519B5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3953123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03DF4F28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Maart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5FBA1453" w14:textId="77777777" w:rsidTr="00C1664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D82C68E" w14:textId="330F8074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D081C50" w14:textId="64E05657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B330407" w14:textId="16B9E857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F2E47A7" w14:textId="7EA8A9F7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D7F939A" w14:textId="56649049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24E7528" w14:textId="323F99E2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6F13CE6" w14:textId="3C05AA12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6D8587A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7BA6657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5355A3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15F4BED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15DD5FC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68D7517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1751761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33EEB55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032ECCC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345FE8C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7964474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22A3B74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BA1216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530F668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6B2301C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20850A7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0F917A3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17E9524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3A550D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0614438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6E5AE92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407BBF5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4C6892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2C65F25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2691326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48B3D71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0538463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01760A2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61A70EA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36329A2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5BCC660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268D09A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2119F71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29B4FEF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6C95842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24F887D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519E0C4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3808ABFD" w14:textId="77777777" w:rsidTr="00997268">
              <w:tc>
                <w:tcPr>
                  <w:tcW w:w="1666" w:type="pct"/>
                </w:tcPr>
                <w:p w14:paraId="7D399169" w14:textId="0F7034F6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830A8BB" w14:textId="77777777" w:rsidTr="00C1664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48C618E" w14:textId="76798D72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8875A88" w14:textId="4C203E5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BA8D3FF" w14:textId="78A5068B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6D9A724" w14:textId="755E9D65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6EDF12F" w14:textId="7F19C06B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14A8180" w14:textId="78181827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256D4DB" w14:textId="652FBD61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75781D2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5EF1693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76223A9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3802958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4A06FB9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2A536BE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19F185C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1091B85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7F5DA69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18EE3A8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4399B38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4F543EB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1CAD966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554EEB5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108D62A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66783C8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49E11EF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69284B2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287D6E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743E3F2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55B6813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7B07A6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34CAF80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2C740BE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60593DD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2A3DB13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31C21A9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76002A9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0C338BD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334E589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2E56979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5039950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0F0EA9A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17B817E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1F05ED3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7BFBD99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733074C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1C894BEC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Mei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DD4E4F6" w14:textId="77777777" w:rsidTr="00C1664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AB9ED4E" w14:textId="5EFB74B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9D186A1" w14:textId="07216E0A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626984B" w14:textId="04A461E2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1AD4BDE" w14:textId="453B66CC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0443639" w14:textId="4ED05358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3E119DB" w14:textId="3819B01B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DA99563" w14:textId="3D22DA1D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4653D7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7CCB557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53844E9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1CA2655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201A972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02C7853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1B655C8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0140F36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6E71C8B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6BD77D0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7E8827D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1FB419A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25C95A9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3D166E1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738A64C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646DCE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3D8826A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3A1861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3F107DA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6AC21DF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1314303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50A714E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46321B7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1F8CA7C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1ED5D9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3BF3D49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1E8C833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7888C0E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055F8D2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3B39176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65E4C9A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641A3F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671E242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2117EC3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2267797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035434B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6B7E183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744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5A91B2E1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27C2DD8F" w14:textId="77777777" w:rsidTr="00C1664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893BECD" w14:textId="22622D1B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70B9338" w14:textId="6343F439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21B8F87" w14:textId="42D0E5FE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65E1320" w14:textId="3DAA3B5A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210675F" w14:textId="6BC3F2E5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A5AA2EC" w14:textId="4559735D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228F16D" w14:textId="5DC8178C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1B5A83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683F3FD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602049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13B1FF0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2C1E9CC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77E599B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6974E6D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0281876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0E37405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539AF01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1F395FD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713E14C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0435A00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31EE857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61B61BB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5CC208A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367F58C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5173EF3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1FFBE01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3652693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467EDD4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77C3762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77B6A09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026D613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171797F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432C9A1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7B52B0D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37FB456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4185BB4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0F37944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6F28B62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58CC57A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5105173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5450ED2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1308334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71432B9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211CE45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5ABCB9D1" w14:textId="77777777" w:rsidTr="00997268">
              <w:tc>
                <w:tcPr>
                  <w:tcW w:w="1666" w:type="pct"/>
                </w:tcPr>
                <w:p w14:paraId="3FBAEAFE" w14:textId="5FDE08E0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79A7682D" w14:textId="77777777" w:rsidTr="00C1664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0D5E333" w14:textId="7A14B758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879D599" w14:textId="48C7574E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5041FA7" w14:textId="13DFCA8A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A3F4389" w14:textId="79F5C734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80EDCA7" w14:textId="55B5C4C9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D33AC24" w14:textId="39A1273C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25FA0C5" w14:textId="029999B3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6F52861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77E72B6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42A84E3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084049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01EA597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6AB141F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4BA4964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44C532E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545B384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5E0140E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02A0BB6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5FFD582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3892C84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5B90767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008454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541997C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750BF8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49C936F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34417EF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42F6727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7ED9CD9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056A47A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349DDF9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0FCE493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38CF5E8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1ED879D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5EC60D1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4A6AE96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4AE801D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26C846E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73EEFC1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6482F0D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0A457A4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4FCE83B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644BD87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06E7453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08E9FE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0A2F7E37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Augustus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D6EAAC9" w14:textId="77777777" w:rsidTr="00C1664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765FE43" w14:textId="02EDA191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ED81C9E" w14:textId="4E8E9429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3CEAFCB" w14:textId="75B56FFE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B3AC2C8" w14:textId="3861F47F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84F49CD" w14:textId="14FEDA58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4CEFA78" w14:textId="01C9DEF8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36B7B87" w14:textId="6E4FB123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3E085C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40F7655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36F6D0E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744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64BA122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22BB6BE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2E0BA44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184F121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4F3B87C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0F62A28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2E09291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6E7B797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494406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391E17B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206AFAB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461EF60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6264572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589C819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772276F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796B7BD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41237E0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025A0EA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7F2DCEC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602CD87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27A0598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41FFD4B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537F7AE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633C655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27E8C2F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270EEE9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654AE1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19F51DA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491967A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26C5594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3373B06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350E1A5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27E1F20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17B3209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5DD53E0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1D010A00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0F7938D" w14:textId="77777777" w:rsidTr="00C1664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02113AC" w14:textId="6D2B366B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FFC79D6" w14:textId="1F52BF79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3DAE41B" w14:textId="40115577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F6D9FBA" w14:textId="5181CD47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B9553B9" w14:textId="17F43D8A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AB9C00A" w14:textId="75ACC720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30925B0" w14:textId="26E4AC76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7E41192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09C6BD5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2210618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6D1FA7B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17D495A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15CDD37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51CE873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0429206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1F33015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271E98E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2E0CF26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618D554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792B7EB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2A66098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519D5A5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39FA03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26D2E53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744F257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6BF82AD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0E47A09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10529A2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4D96378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343C61E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62B4381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0A5A16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7F17967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28B57E1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63AB2C1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3B252CD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2BBC441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7990009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1CDBA84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4CE84A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7202F55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12EAD56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4C79A48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4F7C35D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405FBD6D" w14:textId="77777777" w:rsidTr="00997268">
              <w:tc>
                <w:tcPr>
                  <w:tcW w:w="1666" w:type="pct"/>
                </w:tcPr>
                <w:p w14:paraId="153179A5" w14:textId="5321C83D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645C0491" w14:textId="77777777" w:rsidTr="00C1664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61465F1" w14:textId="2AF9DE72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7978E76" w14:textId="3A2BBD8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C4142C0" w14:textId="06863FFC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EAA7938" w14:textId="37EE3A76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CF93F66" w14:textId="112EC98A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101EEAA" w14:textId="7E1F99CD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22DDBF4" w14:textId="2D5E2349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415EECF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767BDAD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39044BD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079AEE1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160F463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0EE0CFA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73E8342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775C89F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3BDC0CD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25ABFFC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37AC658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58B85D7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0A9BD82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5C81303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72867A8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33FF04E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7AF5629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1B817D3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5EDEC60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13FD955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3FEA64D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568731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1FD2C5A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3910AD1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371451C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7B934DC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78B4923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23EAD03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72D73D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1BD4612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595504E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0B41DE2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209F6E5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393ABB6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5418FFD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4DC07DD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7DDC6BB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38C5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264AA463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6688E75" w14:textId="77777777" w:rsidTr="00C1664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9917AAA" w14:textId="3C80731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D1BC836" w14:textId="41CD247A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DDCB495" w14:textId="359E795F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708805C" w14:textId="0C7578A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C312728" w14:textId="6C4683C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4B80C4A" w14:textId="781171EE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3BC35CA" w14:textId="334B1CD3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15C1B7A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5B11308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11480B9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49E4E9A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3FFB799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636C395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60208A9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354F5F5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351B89B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2DE57CD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44CB2E4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34C422C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1190BB9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6083154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07C46DD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6E2CA4E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60E10AC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672ABAF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3F93EAF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2F36A9C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2727CD9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45B8AD5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4DBD2B0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6B94280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1E80C2A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51EBDEA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33AC1C2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5FEC5E7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741F70D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737BF86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7662562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70CA9E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6EA204F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276A328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3C275E2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7D4E6A3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3D0B8CE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13FD9463" w:rsidR="00E50BDE" w:rsidRPr="00C16648" w:rsidRDefault="00C16648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4"/>
                      <w:szCs w:val="44"/>
                    </w:rPr>
                  </w:pPr>
                  <w:r w:rsidRPr="00C16648">
                    <w:rPr>
                      <w:rFonts w:ascii="Calibri" w:hAnsi="Calibri" w:cs="Calibri"/>
                      <w:noProof/>
                      <w:color w:val="auto"/>
                      <w:sz w:val="44"/>
                      <w:szCs w:val="44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AADCE52" w14:textId="77777777" w:rsidTr="00C1664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9847E74" w14:textId="6660A75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AF3D59F" w14:textId="1018FD4A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757186B" w14:textId="58451562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3508AAD" w14:textId="07B247E3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3E4E577" w14:textId="089C599D" w:rsidR="00E50BDE" w:rsidRPr="00AE302A" w:rsidRDefault="00C16648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F43DF2B" w14:textId="29573021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9D565C3" w14:textId="2ED6A8D0" w:rsidR="00E50BDE" w:rsidRPr="00996E56" w:rsidRDefault="00C16648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E50BDE" w:rsidRPr="00AE302A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0B37D60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552BEC7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2204281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7A1586B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5972F23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6838258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15402C7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76BD4E8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24EC4E5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172D7CC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6EC3183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5F04E11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5507628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5947908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36BD739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3FD876E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087410F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1AD54C4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157845E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27BF142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7F080AD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2D26D4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6622ABD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16C1ED8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1234AEC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54D5570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77443CD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60EA39F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13B9FC0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55F672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504FAA9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20FB3F5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104A2AA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7C8DE87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46CF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2A82E42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06E29B9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6135C5D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A046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81C92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E50BDE" w:rsidRDefault="00E50BDE" w:rsidP="00E50BDE">
            <w:pPr>
              <w:pStyle w:val="ad"/>
              <w:jc w:val="center"/>
              <w:rPr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Default="00F93E3B" w:rsidP="00996E56">
      <w:pPr>
        <w:pStyle w:val="a5"/>
        <w:rPr>
          <w:noProof/>
          <w:color w:val="auto"/>
        </w:rPr>
      </w:pPr>
    </w:p>
    <w:sectPr w:rsidR="00F93E3B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2949B" w14:textId="77777777" w:rsidR="00E33A7A" w:rsidRDefault="00E33A7A">
      <w:pPr>
        <w:spacing w:after="0"/>
      </w:pPr>
      <w:r>
        <w:separator/>
      </w:r>
    </w:p>
  </w:endnote>
  <w:endnote w:type="continuationSeparator" w:id="0">
    <w:p w14:paraId="4D8E1A84" w14:textId="77777777" w:rsidR="00E33A7A" w:rsidRDefault="00E33A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5EE2F" w14:textId="77777777" w:rsidR="00E33A7A" w:rsidRDefault="00E33A7A">
      <w:pPr>
        <w:spacing w:after="0"/>
      </w:pPr>
      <w:r>
        <w:separator/>
      </w:r>
    </w:p>
  </w:footnote>
  <w:footnote w:type="continuationSeparator" w:id="0">
    <w:p w14:paraId="0BA21322" w14:textId="77777777" w:rsidR="00E33A7A" w:rsidRDefault="00E33A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1942"/>
    <w:docVar w:name="MonthEnd10" w:val="31.10.1942"/>
    <w:docVar w:name="MonthEnd11" w:val="30.11.1942"/>
    <w:docVar w:name="MonthEnd12" w:val="31.12.1942"/>
    <w:docVar w:name="MonthEnd2" w:val="28.02.1942"/>
    <w:docVar w:name="MonthEnd3" w:val="31.03.1942"/>
    <w:docVar w:name="MonthEnd4" w:val="30.04.1942"/>
    <w:docVar w:name="MonthEnd5" w:val="31.05.1942"/>
    <w:docVar w:name="MonthEnd6" w:val="30.06.1942"/>
    <w:docVar w:name="MonthEnd7" w:val="31.07.1942"/>
    <w:docVar w:name="MonthEnd8" w:val="31.08.1942"/>
    <w:docVar w:name="MonthEnd9" w:val="30.09.1942"/>
    <w:docVar w:name="Months" w:val="12"/>
    <w:docVar w:name="MonthStart1" w:val="01.01.1942"/>
    <w:docVar w:name="MonthStart10" w:val="01.10.1942"/>
    <w:docVar w:name="MonthStart11" w:val="01.11.1942"/>
    <w:docVar w:name="MonthStart12" w:val="01.12.1942"/>
    <w:docVar w:name="MonthStart2" w:val="01.02.1942"/>
    <w:docVar w:name="MonthStart3" w:val="01.03.1942"/>
    <w:docVar w:name="MonthStart4" w:val="01.04.1942"/>
    <w:docVar w:name="MonthStart5" w:val="01.05.1942"/>
    <w:docVar w:name="MonthStart6" w:val="01.06.1942"/>
    <w:docVar w:name="MonthStart7" w:val="01.07.1942"/>
    <w:docVar w:name="MonthStart8" w:val="01.08.1942"/>
    <w:docVar w:name="MonthStart9" w:val="01.09.194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F6E7B"/>
    <w:rsid w:val="00126F74"/>
    <w:rsid w:val="001274F3"/>
    <w:rsid w:val="00151C72"/>
    <w:rsid w:val="00151CCE"/>
    <w:rsid w:val="001B01F9"/>
    <w:rsid w:val="001C41F9"/>
    <w:rsid w:val="00246CFB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A0469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10FE9"/>
    <w:rsid w:val="00855DA3"/>
    <w:rsid w:val="008738C5"/>
    <w:rsid w:val="00877A12"/>
    <w:rsid w:val="008B1201"/>
    <w:rsid w:val="008F16F7"/>
    <w:rsid w:val="009164BA"/>
    <w:rsid w:val="009166BD"/>
    <w:rsid w:val="00977AAE"/>
    <w:rsid w:val="00996E56"/>
    <w:rsid w:val="00997268"/>
    <w:rsid w:val="009A14BA"/>
    <w:rsid w:val="009D7A28"/>
    <w:rsid w:val="00A12667"/>
    <w:rsid w:val="00A14581"/>
    <w:rsid w:val="00A20E4C"/>
    <w:rsid w:val="00AA23D3"/>
    <w:rsid w:val="00AA3C50"/>
    <w:rsid w:val="00AE302A"/>
    <w:rsid w:val="00AE36BB"/>
    <w:rsid w:val="00B3744B"/>
    <w:rsid w:val="00B37C7E"/>
    <w:rsid w:val="00B65B09"/>
    <w:rsid w:val="00B85583"/>
    <w:rsid w:val="00B9476B"/>
    <w:rsid w:val="00BC3952"/>
    <w:rsid w:val="00BE5AB8"/>
    <w:rsid w:val="00C16648"/>
    <w:rsid w:val="00C44DFB"/>
    <w:rsid w:val="00C6519B"/>
    <w:rsid w:val="00C70F21"/>
    <w:rsid w:val="00C7354B"/>
    <w:rsid w:val="00C91F9B"/>
    <w:rsid w:val="00D81C92"/>
    <w:rsid w:val="00DE32AC"/>
    <w:rsid w:val="00E1407A"/>
    <w:rsid w:val="00E33A7A"/>
    <w:rsid w:val="00E50BDE"/>
    <w:rsid w:val="00E774CD"/>
    <w:rsid w:val="00E77E1D"/>
    <w:rsid w:val="00E91EE0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3405</Words>
  <Characters>19414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2025-11-15T06:43:00Z</dcterms:created>
  <dcterms:modified xsi:type="dcterms:W3CDTF">2025-11-15T06:43:00Z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