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270"/>
        <w:gridCol w:w="5274"/>
        <w:gridCol w:w="5274"/>
      </w:tblGrid>
      <w:tr w:rsidR="00D61B37" w:rsidRPr="009107E4" w14:paraId="40983BE3" w14:textId="643D2D1C" w:rsidTr="00013E5F">
        <w:trPr>
          <w:trHeight w:val="567"/>
          <w:jc w:val="center"/>
        </w:trPr>
        <w:tc>
          <w:tcPr>
            <w:tcW w:w="1666" w:type="pct"/>
            <w:tcBorders>
              <w:right w:val="single" w:sz="4" w:space="0" w:color="auto"/>
            </w:tcBorders>
            <w:vAlign w:val="center"/>
          </w:tcPr>
          <w:p w14:paraId="004790F2" w14:textId="77777777" w:rsidR="00D61B37" w:rsidRPr="00CE1E8B" w:rsidRDefault="00D61B37" w:rsidP="00D61B37">
            <w:pPr>
              <w:pStyle w:val="ad"/>
              <w:spacing w:after="0"/>
              <w:jc w:val="center"/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E1E8B"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CE1E8B"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CE1E8B"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2024</w:t>
            </w:r>
            <w:r w:rsidRPr="00CE1E8B"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49"/>
              <w:gridCol w:w="2551"/>
            </w:tblGrid>
            <w:tr w:rsidR="00D61B37" w:rsidRPr="00CE1E8B" w14:paraId="3F5D17BB" w14:textId="77777777" w:rsidTr="005E6467">
              <w:tc>
                <w:tcPr>
                  <w:tcW w:w="2499" w:type="pct"/>
                </w:tcPr>
                <w:p w14:paraId="54905746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Januari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38"/>
                    <w:gridCol w:w="343"/>
                    <w:gridCol w:w="339"/>
                    <w:gridCol w:w="339"/>
                    <w:gridCol w:w="339"/>
                    <w:gridCol w:w="339"/>
                  </w:tblGrid>
                  <w:tr w:rsidR="00D61B37" w:rsidRPr="00CE1E8B" w14:paraId="4698850E" w14:textId="77777777" w:rsidTr="005E6467">
                    <w:trPr>
                      <w:trHeight w:val="113"/>
                    </w:trPr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4070FD96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49BD2D9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798B12B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67599892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733F0BC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54B2C87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69C1B062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21EE9F28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643541A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A2570A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95F723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AE512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36BE11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A80C3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5E9B5C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114CE6C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5A5C86B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AA800E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A3683A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865047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66A2E6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836DC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71739E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D544E57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263FE2F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BF326D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263C1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DCB99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C8B14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3456E9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9B1995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67B1D0E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764E07C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A8CD1D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75A93F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8EA944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A46B72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5EDA48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8CD492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0BF3374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0C16600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6FB4E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7AF3A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8E143C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4F2E0E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4AB823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AF78F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1E557CB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6225BFA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D37858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0B380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72560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5AA4A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6A91C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B67383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06660CA6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3FFE033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5C988968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14AFE4"/>
                        <w:vAlign w:val="bottom"/>
                      </w:tcPr>
                      <w:p w14:paraId="5A48B83A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32D06FA6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01580056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28118C3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443D749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04AFDE2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14AFE4"/>
                        <w:vAlign w:val="bottom"/>
                      </w:tcPr>
                      <w:p w14:paraId="69EA4CFE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2E2C13C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2DC528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5675D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F34B1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947B9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56E9B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51B7E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07D96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9DC132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BFF2DC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8B200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57869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D2A8C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A2431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F4D74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F34CF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2C5D96D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AD7387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9F59F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4B666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A5033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7947D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C614C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17813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0A2A5A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B33036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15D02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DFEE5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76EF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F836F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61A80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76F50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BA07C8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ABA7DB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74D0C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7A6E8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F03EF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AD3DF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2FD0B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743C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1019D4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6D5AF8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BB337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B163C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4C6D3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0737E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F8F0C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3A34A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55FBFE71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61B37" w:rsidRPr="00CE1E8B" w14:paraId="297C3355" w14:textId="77777777" w:rsidTr="005E6467">
              <w:tc>
                <w:tcPr>
                  <w:tcW w:w="2499" w:type="pct"/>
                </w:tcPr>
                <w:p w14:paraId="7164433D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Maart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7496FA41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0ABE78"/>
                        <w:vAlign w:val="bottom"/>
                      </w:tcPr>
                      <w:p w14:paraId="2E7460F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0ABE78"/>
                        <w:vAlign w:val="bottom"/>
                      </w:tcPr>
                      <w:p w14:paraId="41B99E0E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08F1584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2DD36EE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23539EF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5A054E6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0ABE78"/>
                        <w:vAlign w:val="bottom"/>
                      </w:tcPr>
                      <w:p w14:paraId="189DB0DE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330B4BD4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F0B860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20878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C954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F8481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F39A0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6A389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0AF95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AC35A46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368CE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6CF465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CADEE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D65FF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2D7AD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CDCB8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0653A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CDFD09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36B02E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B5B18B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09C5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0AB0B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A20A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33FED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C432D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1F6C93F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152841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5A1CED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8873A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9C94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3C5D9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DE98A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925C9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83D43D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3935F2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7B6899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C9AD6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0DA40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899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F32E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51913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30C172F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15FC2C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1BF3C6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7E2B6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376A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FC41B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71907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BF617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41E23BF1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1F226C89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0EE37505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0D264"/>
                        <w:vAlign w:val="bottom"/>
                      </w:tcPr>
                      <w:p w14:paraId="06AA9166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5898B06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74B50C2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60A11E9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201F9DF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77FCB48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A0D264"/>
                        <w:vAlign w:val="bottom"/>
                      </w:tcPr>
                      <w:p w14:paraId="34A73D32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7E411E66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70CE9B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F652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88682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116C7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7B4DE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6858A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1CFDC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8453CB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3381E1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E7866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1C687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E0CD3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2E6A7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B8024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3BE82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10D3A5F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337F71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0E7AA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834D7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3F224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11B33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140C4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2809D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B854AD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384FEC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E7E2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AA27D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C700C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75A97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F1EAC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C7C96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DBDF77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3958B6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10C2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0AF10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CEB76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5D992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C8EDE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5C232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C4BEC5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BCAAD8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70CB9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3F6A1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61FC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8E790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C4CF1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487F6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57B72E68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61B37" w:rsidRPr="00CE1E8B" w14:paraId="0A81B546" w14:textId="77777777" w:rsidTr="005E6467">
              <w:tc>
                <w:tcPr>
                  <w:tcW w:w="2499" w:type="pct"/>
                </w:tcPr>
                <w:p w14:paraId="1CCA1EC5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Mei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1188F50E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EBE164"/>
                        <w:vAlign w:val="bottom"/>
                      </w:tcPr>
                      <w:p w14:paraId="110B2BB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EBE164"/>
                        <w:vAlign w:val="bottom"/>
                      </w:tcPr>
                      <w:p w14:paraId="749884C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1A2BF30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2317613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52FA00C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5BFCC52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EBE164"/>
                        <w:vAlign w:val="bottom"/>
                      </w:tcPr>
                      <w:p w14:paraId="0B247AD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15D84AD6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E2DCBF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DF781B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37933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182B2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3C668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35864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6D581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3FF259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5BBB24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B44DE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1C67A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C19DB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CBDE0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1920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1AF39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BFD889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5308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82716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447DD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9D692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D76C9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E711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F65A9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BC73720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86E559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BD5321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EF0F0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FFFE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A9B0B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EC335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7B786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D0C802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49A9E8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AC00A4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56A42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E430A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B514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D91B9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04DFD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801133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39DC08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5EF926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D1067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F2A74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09102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BDD0F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07101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2C4A8B6E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42D3D71F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609BCEF9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5D2A5"/>
                        <w:vAlign w:val="bottom"/>
                      </w:tcPr>
                      <w:p w14:paraId="53F0AA22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52BBCD7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09C541E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6F7D997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40769CE4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216DA52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5D2A5"/>
                        <w:vAlign w:val="bottom"/>
                      </w:tcPr>
                      <w:p w14:paraId="0664B5B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337BCC48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46007B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14C87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5BD7B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6FA12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86814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1A636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641B6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23A033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F58B0D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5C56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4012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DDEAB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81963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C96D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E4A92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5E1F20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69A9B8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4DE44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3C891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64CBE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EFBA8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D4BEA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A35AD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9FF8078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80FE32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89D70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0B50E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2AB51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70DAD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8739A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BB783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388E411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9F02EB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3C37D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37BAA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FF85C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BD2F7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D1C26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61C377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D9DB14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5A2221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03866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471AE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F8CF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30E94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713B8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06815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75A65E6F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61B37" w:rsidRPr="00CE1E8B" w14:paraId="15623D40" w14:textId="77777777" w:rsidTr="005E6467">
              <w:tc>
                <w:tcPr>
                  <w:tcW w:w="2499" w:type="pct"/>
                </w:tcPr>
                <w:p w14:paraId="2D13F61A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6A122EEA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9B5F"/>
                        <w:vAlign w:val="bottom"/>
                      </w:tcPr>
                      <w:p w14:paraId="71D51BB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FF9B5F"/>
                        <w:vAlign w:val="bottom"/>
                      </w:tcPr>
                      <w:p w14:paraId="1794EDE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4777C09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582321A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56CE557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44B080C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9B5F"/>
                        <w:vAlign w:val="bottom"/>
                      </w:tcPr>
                      <w:p w14:paraId="4248488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72E7CEBD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69EADB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07BE04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57317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10CAB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3DA25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892DE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2B207F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D4A795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41F3243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7C1400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C3060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CBAD3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C1BD7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8DB8C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DF64F3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DD1E1C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D1D5EC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AC9313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70C9D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8FB266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FDF2B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5575D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B97137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046CA19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7CFF95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09E761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24722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CCF7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EFC02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AA78C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CE8F68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03E913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16C4033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8BD130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90B60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A448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867F5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CF941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B719A6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671712F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B56567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A40828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7DD499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F5D150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0FD5C7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2D19C7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1E6C93D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090FE122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413C8CA6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Augustus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03F60477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78C8"/>
                        <w:vAlign w:val="bottom"/>
                      </w:tcPr>
                      <w:p w14:paraId="4AEC981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719397C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4631821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745837A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775C855E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337556DE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78C8"/>
                        <w:vAlign w:val="bottom"/>
                      </w:tcPr>
                      <w:p w14:paraId="379255E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1382E42D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0160DA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6203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DE134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9660F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292D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8E56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A67FD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72D9690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F78450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FBE2B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3699B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B4FE7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93F3E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00AD6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08082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C1147F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AF5D65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2CEB7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52646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E2053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EF650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047B8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04327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6A9D150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E0299C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3743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1D350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88DE8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CCF03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27BFC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F3FFD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FC5B2D1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BCFC27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64A90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60C5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03934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5334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FCFEA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C196D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935D58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E69D28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BEF76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274E7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FA0FD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3F429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EA624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C8822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014D8133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61B37" w:rsidRPr="00CE1E8B" w14:paraId="3D799B84" w14:textId="77777777" w:rsidTr="005E6467">
              <w:tc>
                <w:tcPr>
                  <w:tcW w:w="2499" w:type="pct"/>
                </w:tcPr>
                <w:p w14:paraId="74D46ACF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124CFA64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6EAA"/>
                        <w:vAlign w:val="bottom"/>
                      </w:tcPr>
                      <w:p w14:paraId="1412732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FF6EAA"/>
                        <w:vAlign w:val="bottom"/>
                      </w:tcPr>
                      <w:p w14:paraId="22D7BF3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49CE542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0B7E389A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044E31C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46D8843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6EAA"/>
                        <w:vAlign w:val="bottom"/>
                      </w:tcPr>
                      <w:p w14:paraId="7B554BE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1557619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E2E875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A0B43F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3A298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57E3A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C46B2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0BFC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DAA0C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C29B298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448A40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C9217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14CCC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01019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A765D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FA840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A6FC4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0AD7591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6B559E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646769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4054D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04DCE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9C823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3C0CB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C16E3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CDC4D3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98409D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979CEC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FF5E9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DBE78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EBDE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D80AC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234A0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998876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A8BA3F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A1E9BF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522D2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9BADA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62A4A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52AC1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6A02AD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A60D89F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9003B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EC4AC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FD2AA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592BC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F0F0C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51851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6AAC4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40630CA6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E921AF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0051D54D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DC82C8"/>
                        <w:vAlign w:val="bottom"/>
                      </w:tcPr>
                      <w:p w14:paraId="34BE073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7926F41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666ED18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4469D4E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2B18A09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6AD5AD6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DC82C8"/>
                        <w:vAlign w:val="bottom"/>
                      </w:tcPr>
                      <w:p w14:paraId="226B1002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1C9DCD6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E70A3C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478A4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9048C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5516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5115C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BDCEC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B1C34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B8AE324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CDE4C1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1B41B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B3E3A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31CBB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13F5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C6C85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016BA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7DAFA1F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A38CC4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00639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F904A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35278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3964C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DC8CE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7170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126A97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6BA794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CADED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D5018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A977A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6138E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D10F4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44A97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1062B5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340865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6E62F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D8644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8B755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20A4D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6125C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F2E9F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DAB359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4BA034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1B62C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A92C6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1A646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89D71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0CB4B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7DAEE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2C330CAA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61B37" w:rsidRPr="00CE1E8B" w14:paraId="25926D17" w14:textId="77777777" w:rsidTr="005E6467">
              <w:tc>
                <w:tcPr>
                  <w:tcW w:w="2499" w:type="pct"/>
                </w:tcPr>
                <w:p w14:paraId="7D4FF4E9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69C647EC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587CD"/>
                        <w:vAlign w:val="bottom"/>
                      </w:tcPr>
                      <w:p w14:paraId="7F73864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A587CD"/>
                        <w:vAlign w:val="bottom"/>
                      </w:tcPr>
                      <w:p w14:paraId="0DF43B5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6D94A2A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7A31207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49B80EE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351FEC36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A587CD"/>
                        <w:vAlign w:val="bottom"/>
                      </w:tcPr>
                      <w:p w14:paraId="24B5B3FA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78FA88D4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6C21B3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F9B488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A2F6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39130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9CBFF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7E979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8A62B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62B977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E60389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C687B7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54251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1FE66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6F1B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0382F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54D1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9B8C5A0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15E92D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433F71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AA43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9AA5D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734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CC678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AB967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D90413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08255E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326636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C009C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443F2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38405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08C7B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E33C6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282CB4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22284A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47611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65980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7615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D79F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2C667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63175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4136A8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BD540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04CBC2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BD01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B79C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0B4BD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A3A3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4772F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27EA27B1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D016DC4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26B0A530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C82C8"/>
                        <w:vAlign w:val="bottom"/>
                      </w:tcPr>
                      <w:p w14:paraId="1ADCE87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27CE3B0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2DBA43D2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5DC89A7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73D9C20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03F4A23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3C82C8"/>
                        <w:vAlign w:val="bottom"/>
                      </w:tcPr>
                      <w:p w14:paraId="5AFFE99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2FC03BE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1BDF4C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648E6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B7AE8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B04CB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BB4C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2841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224BB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2A0E41D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CC7914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1DCBC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20647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BC1AA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5658B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95861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53F7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20375D4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15C209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5B754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AF33F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6A0DE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A4626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611E6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D84CB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E524609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9CBF0B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DED79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01289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7F5BB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EE1EB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1C7AE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A349C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4558C8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555B2F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BEA22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5F09B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043B4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63A49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ADB70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536BA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06B8D94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0FE07D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7F9E7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EE3F0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F3B6D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BA601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06756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D3D3A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09232D6D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D61B37" w:rsidRPr="009107E4" w:rsidRDefault="00D61B37" w:rsidP="00D61B37">
            <w:pPr>
              <w:pStyle w:val="ad"/>
              <w:spacing w:after="0"/>
              <w:jc w:val="center"/>
              <w:rPr>
                <w:b/>
                <w:bCs/>
                <w:noProof/>
                <w:color w:val="auto"/>
                <w:sz w:val="2"/>
                <w:szCs w:val="2"/>
              </w:rPr>
            </w:pPr>
          </w:p>
        </w:tc>
        <w:tc>
          <w:tcPr>
            <w:tcW w:w="166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FD18F" w14:textId="77777777" w:rsidR="00D61B37" w:rsidRPr="00CE1E8B" w:rsidRDefault="00D61B37" w:rsidP="00D61B37">
            <w:pPr>
              <w:pStyle w:val="ad"/>
              <w:spacing w:after="0"/>
              <w:jc w:val="center"/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E1E8B"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CE1E8B"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CE1E8B"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2025</w:t>
            </w:r>
            <w:r w:rsidRPr="00CE1E8B"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51"/>
              <w:gridCol w:w="2553"/>
            </w:tblGrid>
            <w:tr w:rsidR="00D61B37" w:rsidRPr="00CE1E8B" w14:paraId="414EE37F" w14:textId="77777777" w:rsidTr="005E6467">
              <w:tc>
                <w:tcPr>
                  <w:tcW w:w="2499" w:type="pct"/>
                </w:tcPr>
                <w:p w14:paraId="45C762B8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Januari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39"/>
                    <w:gridCol w:w="344"/>
                    <w:gridCol w:w="339"/>
                    <w:gridCol w:w="339"/>
                    <w:gridCol w:w="339"/>
                    <w:gridCol w:w="339"/>
                  </w:tblGrid>
                  <w:tr w:rsidR="00D61B37" w:rsidRPr="00CE1E8B" w14:paraId="0B89A99C" w14:textId="77777777" w:rsidTr="005E6467">
                    <w:trPr>
                      <w:trHeight w:val="113"/>
                    </w:trPr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0D230BC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1487B074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34891FD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0B9762C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49B661A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74CD6EA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081AE9D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5CD98ACF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3B3C8A9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9E3A5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311A3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FC8489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19585C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039CA4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4110AD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FA1ACFF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20AF11F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751511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5A03B0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F04DEB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E02F2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7CBE2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97F51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0CA551C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08769D5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97EB8E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87FC1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4DDC79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B3F5E5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91267E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28C2E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FF417A1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4D3005A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656133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F2BF14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3D3475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B65CB9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B4170D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93FA3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1D681BD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023B660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C64C8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1718D3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424E3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6C0784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0D2971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FAB3F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529B4E9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5D3C114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47037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16870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46003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7820E9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375EEC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E5605C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6C0E18E5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3DE099E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60CE487A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14AFE4"/>
                        <w:vAlign w:val="bottom"/>
                      </w:tcPr>
                      <w:p w14:paraId="2823D92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024D7BA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718DF6D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6E432D8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2237B22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4DBB192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14AFE4"/>
                        <w:vAlign w:val="bottom"/>
                      </w:tcPr>
                      <w:p w14:paraId="1DBFC3F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30DA794F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4BF576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89A1A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0C42B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682A4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2B417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7BFB6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68719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BBAC5F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86CA22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9616A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EECB2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F42E2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9C1EC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54CB2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014B8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5E7107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7498B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81D66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B0EF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4A535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6B946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2A34C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37709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D770E34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C6FADA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6696D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B5C3D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280EF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D2E21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3937D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2033F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AD6FAD6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B68E1E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AFC61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504D4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B0A71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069CC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B886E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1D4B1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37DFDA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461CE2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2E123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DD1B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E2945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60F4E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9FA64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BA7DE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53781873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61B37" w:rsidRPr="00CE1E8B" w14:paraId="10B37823" w14:textId="77777777" w:rsidTr="005E6467">
              <w:tc>
                <w:tcPr>
                  <w:tcW w:w="2499" w:type="pct"/>
                </w:tcPr>
                <w:p w14:paraId="0A7A5250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Maart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7CADC5A4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0ABE78"/>
                        <w:vAlign w:val="bottom"/>
                      </w:tcPr>
                      <w:p w14:paraId="11B46C0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0ABE78"/>
                        <w:vAlign w:val="bottom"/>
                      </w:tcPr>
                      <w:p w14:paraId="51A02AE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089A667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2658A8F6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3256A9C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41BC0AEA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0ABE78"/>
                        <w:vAlign w:val="bottom"/>
                      </w:tcPr>
                      <w:p w14:paraId="65FB81C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16AB5C4D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184207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4DD25E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03F81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5271A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E52C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1A90F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37D9C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31B20D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700ACB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FEFECC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5AB25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792BD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93CEB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6D323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2D5B7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14F474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2C71FD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C1D1ED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35370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D23B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9F2BD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60EE0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9975F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DBA32D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96DE0E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5AF38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3CB58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0D5DE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D7460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714F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DB78E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806B9B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3C9A9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F04BB0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7B95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DED2A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3BDB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D1CAA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594DB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A84457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50FC50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9074B3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CEEA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BCFBB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CDB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0E83D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E54B3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6F69CC0E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48C62F85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3F5D7931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0D264"/>
                        <w:vAlign w:val="bottom"/>
                      </w:tcPr>
                      <w:p w14:paraId="7619D3A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57D9EC22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5E44CA5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10142ED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7156053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0C13B6C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A0D264"/>
                        <w:vAlign w:val="bottom"/>
                      </w:tcPr>
                      <w:p w14:paraId="6B588E7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3E039BE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FFF154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DF514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D012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622D9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B5CA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9D92D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16E95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45B64CF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B7FF3B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B45E7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989F3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20223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CCBA9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20332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579E2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A3CA47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13731D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7FDA6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E9637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9A078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2089F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595EC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9521C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9E1E828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37DF0F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9168F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7427D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293C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0B41F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EED33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298BB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6DC151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A94505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DA5B7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F4B45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B8011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0FB19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1DCC7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39075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8FF352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421BD8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13B1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F4A0A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C4AC9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1F03D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E30BC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8700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51A70D3B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61B37" w:rsidRPr="00CE1E8B" w14:paraId="428D28DB" w14:textId="77777777" w:rsidTr="005E6467">
              <w:tc>
                <w:tcPr>
                  <w:tcW w:w="2499" w:type="pct"/>
                </w:tcPr>
                <w:p w14:paraId="5014992D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Mei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222B8CCF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EBE164"/>
                        <w:vAlign w:val="bottom"/>
                      </w:tcPr>
                      <w:p w14:paraId="4145319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EBE164"/>
                        <w:vAlign w:val="bottom"/>
                      </w:tcPr>
                      <w:p w14:paraId="168CF47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388BDF1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68FB198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040E25A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2DC775E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EBE164"/>
                        <w:vAlign w:val="bottom"/>
                      </w:tcPr>
                      <w:p w14:paraId="5803BB0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5CD35B0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C5A5A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72052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3CE6F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548E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79AD9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05492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3579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2E02071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358C17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F03A1F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6A4EF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4FEE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949AC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034FB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15DD8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45E6D56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B4962D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960EEF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BCBAB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5507A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287F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F654A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ABA0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8E4853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595663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F7E397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7092E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18D8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6032E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8EFD6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9D201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35AB04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1D87D8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954945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CC71F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D54A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5FD9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3E38B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117FA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207CCBF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928D39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E49BB7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AAABC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8E18A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54096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F93BF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7F19A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70469440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EB2456C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27ACA426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5D2A5"/>
                        <w:vAlign w:val="bottom"/>
                      </w:tcPr>
                      <w:p w14:paraId="781E28E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381442F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7C59F324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21D19E1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01ABD06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37678BD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5D2A5"/>
                        <w:vAlign w:val="bottom"/>
                      </w:tcPr>
                      <w:p w14:paraId="1A6B767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366C917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522156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9B005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688B6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B8D60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F845D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9CACF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A4415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46BC60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160FD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69D9F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DB70C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828E4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985F8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94B66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27301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6A7E3D9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599E4D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EC2F0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D5A24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BF12C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400A6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DAD38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F2976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D317A01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1DCDEF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62692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67975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26A11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FF515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E049D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7E027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A702A09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224BF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C9D14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6F26D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255A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0CED6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FCDE1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E1D9E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A0B091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C0975E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FE236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A1B8A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35D76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94869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FD483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C7761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34693118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61B37" w:rsidRPr="00CE1E8B" w14:paraId="1E809283" w14:textId="77777777" w:rsidTr="005E6467">
              <w:tc>
                <w:tcPr>
                  <w:tcW w:w="2499" w:type="pct"/>
                </w:tcPr>
                <w:p w14:paraId="3C6529CF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57114173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9B5F"/>
                        <w:vAlign w:val="bottom"/>
                      </w:tcPr>
                      <w:p w14:paraId="1001B24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FF9B5F"/>
                        <w:vAlign w:val="bottom"/>
                      </w:tcPr>
                      <w:p w14:paraId="2C2143F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1338D2A4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05F59FBE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3AFDFE6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3D15D97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9B5F"/>
                        <w:vAlign w:val="bottom"/>
                      </w:tcPr>
                      <w:p w14:paraId="0A43689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373BC6D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4C08C0A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6D2B0E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D8CA7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DCBE9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8905B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CAC38C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60B36A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787094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0B48AFE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E9008E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B3632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EFE77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090D79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AC922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6ECBA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EB7A7B0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27BB33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E966D2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E6C29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C40F1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82F4D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F6B04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6D61A3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0474B9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6A8D55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60D529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26E2A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D1A1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35D82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B20E8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0E36FD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2944636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A2B1B8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2CBA45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96C947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87900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CAD931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EFDF4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25644A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6C5CF7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2D56380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FB0E13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BC4E4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612B63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E5CC2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8D4C78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35F7996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1DB45B5A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B2146D1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Augustus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1A902E7A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78C8"/>
                        <w:vAlign w:val="bottom"/>
                      </w:tcPr>
                      <w:p w14:paraId="36A67F7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2C74D34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18D9CC2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7679654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2A2E693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5186834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78C8"/>
                        <w:vAlign w:val="bottom"/>
                      </w:tcPr>
                      <w:p w14:paraId="3067D62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41E5B7C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853C5A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D26E8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E65F1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DA1A5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307B0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ECA11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EC0E1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5027FE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4C7963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DACF2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49680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28A71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9FE3D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F3B26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10CFD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07C1D5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BF203F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8EA09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B307B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3AAE1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34DF2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61A34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C09E0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C33C7F1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47F149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4580E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6E0F0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4370D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4C8DC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88C9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669A2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FF6F20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98A4E3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E7F3A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7ABBF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8A917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FBFAD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D3152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E0179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C1E05B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FB094B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453E7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793D5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33B0C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11077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58969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9696A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36CE2C27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61B37" w:rsidRPr="00CE1E8B" w14:paraId="748F6D45" w14:textId="77777777" w:rsidTr="005E6467">
              <w:tc>
                <w:tcPr>
                  <w:tcW w:w="2499" w:type="pct"/>
                </w:tcPr>
                <w:p w14:paraId="458163DC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7FC0592C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6EAA"/>
                        <w:vAlign w:val="bottom"/>
                      </w:tcPr>
                      <w:p w14:paraId="0FE0D89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FF6EAA"/>
                        <w:vAlign w:val="bottom"/>
                      </w:tcPr>
                      <w:p w14:paraId="3FE1373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3E106BE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17089A32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40102DC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47B82ACA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6EAA"/>
                        <w:vAlign w:val="bottom"/>
                      </w:tcPr>
                      <w:p w14:paraId="7F4E73E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5141D4D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129F67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E18C2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CA61E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19A09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31E4D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250A3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05881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7896ED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58ED55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39BE61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D5E42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9DAA8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A4675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1D748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0B7B6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1198F9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6DFAD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C3C973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82111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D67FB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EE599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EF9B9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31EB3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86ECD94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CA79D2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544CB9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4250D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23454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25AF7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8B5E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F6502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F4EF7B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DD16A9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5F2720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C59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DABB0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4553C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AB020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78D9F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D2D338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382855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42549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B3F39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95577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49B8D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43E72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07394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4A1EC0F9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8DDDEE9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7512FB33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DC82C8"/>
                        <w:vAlign w:val="bottom"/>
                      </w:tcPr>
                      <w:p w14:paraId="12BD4AF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02F0BF2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68E2904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56C54AA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69CE0A96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20790A7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DC82C8"/>
                        <w:vAlign w:val="bottom"/>
                      </w:tcPr>
                      <w:p w14:paraId="5E9429C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7A004C3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43BB9C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53EB6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7B9B7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0859D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6C0BC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0D071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50A7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E7D082D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8793FB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8DFFA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95C87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376CE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5A535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3C97C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96D52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237471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DAF5E5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C23D9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C0ABF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92A0E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33031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0ABFB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6A471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3DC66D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DAF9E4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5861A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A775F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69D2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A832D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B25E9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E4429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A3C8AF4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963005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11754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CC226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513A9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2676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8600D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DAD57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60E846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FAB801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5ED1B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9F687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78608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1CAC4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0B172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8540A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25F9A082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61B37" w:rsidRPr="00CE1E8B" w14:paraId="14270CA6" w14:textId="77777777" w:rsidTr="005E6467">
              <w:tc>
                <w:tcPr>
                  <w:tcW w:w="2499" w:type="pct"/>
                </w:tcPr>
                <w:p w14:paraId="3D5FEC4C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67FBDE61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587CD"/>
                        <w:vAlign w:val="bottom"/>
                      </w:tcPr>
                      <w:p w14:paraId="23F8FFB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A587CD"/>
                        <w:vAlign w:val="bottom"/>
                      </w:tcPr>
                      <w:p w14:paraId="2277F79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6F620DF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1FBF43E2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079BE59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02C34C9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A587CD"/>
                        <w:vAlign w:val="bottom"/>
                      </w:tcPr>
                      <w:p w14:paraId="195EE174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1CD2D77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48F2BC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8EFA0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1BF4F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116D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2747D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FD0E3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16B2B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B81131D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F9FF66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6BC738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A9F9E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E4312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3DE3F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5FECF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12EFA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E68F99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1C72EE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15E449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9CF9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1E787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FFB97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7A83B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1BBE8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246CE5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C3CDB3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5B1DAD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2637F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3EA75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7C5C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5B03B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AB361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4A2511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16601F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6578C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D8532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FAAA4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62441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DB4DA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3F8A1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AE4D600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20D3E3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19793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4BD84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B5A09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DFB26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CBED9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65867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37F2BC7B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6358589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14414FB8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C82C8"/>
                        <w:vAlign w:val="bottom"/>
                      </w:tcPr>
                      <w:p w14:paraId="7E50C43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7B845E1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201AE97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437BEC06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041A81F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07F7B346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3C82C8"/>
                        <w:vAlign w:val="bottom"/>
                      </w:tcPr>
                      <w:p w14:paraId="44A54B2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4BE8F76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89C07E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E9173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2D80E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B841B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BEE5A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7DD48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C4FC94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1B5714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36882E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720F1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9A9E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B8579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041C3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BA24F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2A100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AB3869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8C8568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BAA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23809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07F87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D4CDF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EF696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AB965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A36A718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43FE3F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18632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A0976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DD01C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9A9C2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64F14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89600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12AB9E8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DB50B9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89E7A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890F6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2056B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AC10E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109CD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5E0D2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548CC2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F2AC31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AF99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96AE9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B587C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281B0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A23EC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50152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44CD5447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D61B37" w:rsidRPr="009107E4" w:rsidRDefault="00D61B37" w:rsidP="00D61B37">
            <w:pPr>
              <w:pStyle w:val="ad"/>
              <w:spacing w:after="0"/>
              <w:jc w:val="center"/>
              <w:rPr>
                <w:b/>
                <w:bCs/>
                <w:noProof/>
                <w:color w:val="auto"/>
                <w:sz w:val="14"/>
                <w:szCs w:val="14"/>
                <w:lang w:bidi="ru-RU"/>
              </w:rPr>
            </w:pPr>
          </w:p>
        </w:tc>
        <w:tc>
          <w:tcPr>
            <w:tcW w:w="1667" w:type="pct"/>
            <w:tcBorders>
              <w:left w:val="single" w:sz="4" w:space="0" w:color="auto"/>
            </w:tcBorders>
            <w:vAlign w:val="center"/>
          </w:tcPr>
          <w:p w14:paraId="1AAB160F" w14:textId="77777777" w:rsidR="00D61B37" w:rsidRPr="00CE1E8B" w:rsidRDefault="00D61B37" w:rsidP="00D61B37">
            <w:pPr>
              <w:pStyle w:val="ad"/>
              <w:spacing w:after="0"/>
              <w:jc w:val="center"/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E1E8B"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CE1E8B"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CE1E8B"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2026</w:t>
            </w:r>
            <w:r w:rsidRPr="00CE1E8B">
              <w:rPr>
                <w:rFonts w:cs="Arial"/>
                <w:bCs/>
                <w:noProof/>
                <w:color w:val="auto"/>
                <w:sz w:val="90"/>
                <w:szCs w:val="9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51"/>
              <w:gridCol w:w="2553"/>
            </w:tblGrid>
            <w:tr w:rsidR="00D61B37" w:rsidRPr="00CE1E8B" w14:paraId="4E6768F3" w14:textId="77777777" w:rsidTr="005E6467">
              <w:tc>
                <w:tcPr>
                  <w:tcW w:w="2499" w:type="pct"/>
                </w:tcPr>
                <w:p w14:paraId="3079FB0B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Januari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39"/>
                    <w:gridCol w:w="344"/>
                    <w:gridCol w:w="339"/>
                    <w:gridCol w:w="339"/>
                    <w:gridCol w:w="339"/>
                    <w:gridCol w:w="339"/>
                  </w:tblGrid>
                  <w:tr w:rsidR="00D61B37" w:rsidRPr="00CE1E8B" w14:paraId="30E5F69C" w14:textId="77777777" w:rsidTr="005E6467">
                    <w:trPr>
                      <w:trHeight w:val="113"/>
                    </w:trPr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52A0AB5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78D8FF7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37CE600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03471C6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5A195ACE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19BD844E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1361" w:type="dxa"/>
                        <w:shd w:val="clear" w:color="auto" w:fill="0FDCEB"/>
                        <w:vAlign w:val="bottom"/>
                      </w:tcPr>
                      <w:p w14:paraId="16896B4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50485BE2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01329AC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67E76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6246B7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E3AFFB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871FFD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703FC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54AC3D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C8D65B2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02F9D74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C4810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E96D94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19C98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548F3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B06142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34015B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83AB798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7783263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5D1F6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88AD17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0939A3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990799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6964E0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F3B7D1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7B3EC24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6FA20CC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D0D78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4E8461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DD6564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B8747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958426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9F784F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A33284B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0C76EBB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93D554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0FE169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B5210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C0EDA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569C68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5F319D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FBCA67C" w14:textId="77777777" w:rsidTr="005E6467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079DA14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403CE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6DB1F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519CE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0FD6F5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5A5F8A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B4135E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734BA58B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81ABA6C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12F87C84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14AFE4"/>
                        <w:vAlign w:val="bottom"/>
                      </w:tcPr>
                      <w:p w14:paraId="746E9946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51FAFCA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24BC689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6B0455D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205E312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588FD452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14AFE4"/>
                        <w:vAlign w:val="bottom"/>
                      </w:tcPr>
                      <w:p w14:paraId="20D1280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5CBC44A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1CD98B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695AC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CBA4F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852F9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F77B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217D3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CE05A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E0C6251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DA31BE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72473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22915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2FD08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600EA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200D2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A5E9F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C8A9228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C24BE3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A29A3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027C4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66A34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91F14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E2ADA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2DA11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3624AD9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B15B9F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8CCDE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C3796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15022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00E37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224C4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D42A2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A6E20B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CDE4C8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2A03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DDAAA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E85F1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941B4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E7D95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8A01A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61E70D0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DEAA79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2AFBE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0FB14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10C62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8E024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FA6EA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72F49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08DAD699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61B37" w:rsidRPr="00CE1E8B" w14:paraId="5873B342" w14:textId="77777777" w:rsidTr="005E6467">
              <w:tc>
                <w:tcPr>
                  <w:tcW w:w="2499" w:type="pct"/>
                </w:tcPr>
                <w:p w14:paraId="7032030C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Maart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0AA4261D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0ABE78"/>
                        <w:vAlign w:val="bottom"/>
                      </w:tcPr>
                      <w:p w14:paraId="49ABDC3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0ABE78"/>
                        <w:vAlign w:val="bottom"/>
                      </w:tcPr>
                      <w:p w14:paraId="612C29B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7649DF8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0B10E37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21F1E56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57F97BB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0ABE78"/>
                        <w:vAlign w:val="bottom"/>
                      </w:tcPr>
                      <w:p w14:paraId="190C5EF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4D40040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656EE1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FF8D41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DCAE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8ECC0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34F70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F608B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B8EBE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0FEACBD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BE7FA2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D739F8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BCBCB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A07FE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57054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72382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E1156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7A1705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535C1D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599C7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4286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1F6AA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4ABA1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D1099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6B04B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54D44A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75ED35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BDE19A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8BEB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DEE4E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17EA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5116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5A828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97BB7E4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04FF14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5E7B0C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6359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F29B8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458CF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3CDFF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695F5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7C4CC3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A4A888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863C58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9DD83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7D49D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879C0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78510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C8D5F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43DBBE10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6017425A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7636A824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0D264"/>
                        <w:vAlign w:val="bottom"/>
                      </w:tcPr>
                      <w:p w14:paraId="77596F0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3D0554CE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1093470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7D1838A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2542FE9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162ECF0A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A0D264"/>
                        <w:vAlign w:val="bottom"/>
                      </w:tcPr>
                      <w:p w14:paraId="1CC96BB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06AEB80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9DD6AA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51995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75083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C9A6E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150C9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8FDAE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CEEED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8A5C82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7D5D3D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D5C1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31B40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D4E8D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F5F1B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48249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AFDC5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BE20FF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AFB8D0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5D323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5CFD9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7962D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D2D6C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85B0D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DDCBD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AAC4898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A8B18D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4422E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FCDAD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64C79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49E95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8A51C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70139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9497EA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69C6A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F71A4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B7404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A9A2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864E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F45F5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FB647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E39BE0F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38D5FB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9E5B3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1DC4A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0E816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8634F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ABA41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C268C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783D0848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61B37" w:rsidRPr="00CE1E8B" w14:paraId="20374810" w14:textId="77777777" w:rsidTr="005E6467">
              <w:tc>
                <w:tcPr>
                  <w:tcW w:w="2499" w:type="pct"/>
                </w:tcPr>
                <w:p w14:paraId="69B0C39D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Mei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4221871A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EBE164"/>
                        <w:vAlign w:val="bottom"/>
                      </w:tcPr>
                      <w:p w14:paraId="3D4D59A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EBE164"/>
                        <w:vAlign w:val="bottom"/>
                      </w:tcPr>
                      <w:p w14:paraId="5B75C3B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4FE2587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39679E6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573577F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39490E2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EBE164"/>
                        <w:vAlign w:val="bottom"/>
                      </w:tcPr>
                      <w:p w14:paraId="42B202C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0F427AC9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B48BF1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0D8D77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CEA37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6288D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27795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65E5A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9021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2614B04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46D349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87F20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BE61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685A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313B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68339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90E9A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2249E4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987C8F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936B1B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D3DA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423C8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17F3B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E491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76D05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037CAB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1D8415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04F67A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47F1E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17A69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5E1AD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39527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1CC82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A53CC8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7680DF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DECADD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D7287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9338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79AB8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B59DA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6DDA1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0A5FF39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BDAA87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E7DD15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5F1D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AAC3A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1FD62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4CE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A164D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4B3CD7E4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783329C8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37BB3608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5D2A5"/>
                        <w:vAlign w:val="bottom"/>
                      </w:tcPr>
                      <w:p w14:paraId="5DD6C35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13108074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7B1C9D2E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13C6F30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526572F6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18F81C0A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5D2A5"/>
                        <w:vAlign w:val="bottom"/>
                      </w:tcPr>
                      <w:p w14:paraId="015868DA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3AF612C9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414ABA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09BCF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A362B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0FD50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6C951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A0262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E4E36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BB09D7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D3B6D6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E1E89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A46AE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A50FE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600CC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D6EB6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12E38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23C2A0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194F69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C56A2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855B5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0CF86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A2A0C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FF84F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9D727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34C198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925F5C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206C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B622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50514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4BAB1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F0AE4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B014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AB44D2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97CB7C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A3DFD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CEB63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31FD0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C5DE9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F8F04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2731F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7D3DC5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1FFF5F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8C75D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91F39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3B38C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FD2DD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D44FE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09E64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35B94921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61B37" w:rsidRPr="00CE1E8B" w14:paraId="0DFC70B0" w14:textId="77777777" w:rsidTr="005E6467">
              <w:tc>
                <w:tcPr>
                  <w:tcW w:w="2499" w:type="pct"/>
                </w:tcPr>
                <w:p w14:paraId="03D455D3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29C91871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9B5F"/>
                        <w:vAlign w:val="bottom"/>
                      </w:tcPr>
                      <w:p w14:paraId="03ED222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FF9B5F"/>
                        <w:vAlign w:val="bottom"/>
                      </w:tcPr>
                      <w:p w14:paraId="3B42C80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0C00299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7D48E53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708E5AE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204132C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9B5F"/>
                        <w:vAlign w:val="bottom"/>
                      </w:tcPr>
                      <w:p w14:paraId="0046737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1CEB874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22BB69F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ADCF27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4E688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0C6D0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BEFCD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F7459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D345D4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среда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F178BD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12B236E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9F193B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BC8BC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4A2E6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E2DD3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4E535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0E0E75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55A8228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55C500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17815A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E3AF8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7D11A9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BF50EA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41198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37D34A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5CF08CD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1C3FF0A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C00126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9CDF9A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EFD43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ACF33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9FB1F0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1E33E0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ABDA4BF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291892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447472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808C0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89275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B5ED1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54B08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D0598A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4F05A6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2865ECD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93C739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2C10A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887762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FCC01A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067E41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6CA7302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73C83D3C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63E22C9E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Augustus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71A25A79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78C8"/>
                        <w:vAlign w:val="bottom"/>
                      </w:tcPr>
                      <w:p w14:paraId="76D6931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20D6F16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70F851B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01649E86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0C222CA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161808C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78C8"/>
                        <w:vAlign w:val="bottom"/>
                      </w:tcPr>
                      <w:p w14:paraId="331617F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2EC71AE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C75C03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5AED2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487A1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80691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4BB18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E667A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2342D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1ACBC01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75FD4A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6CED9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E4AB0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82033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C1F60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0821F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0CD0A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724875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AB5547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756A6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80258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2D38D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E94BF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13483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C68D3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BCF1919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F69FBD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EE2C2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20F35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233CC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F434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25FD5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751C6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A0D179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30295B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36922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BC7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55CFB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0E842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F1DDB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D3526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063E77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34F552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82635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2A57A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7177F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14E1F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2E0F1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057B9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13B47BC2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61B37" w:rsidRPr="00CE1E8B" w14:paraId="261FEF13" w14:textId="77777777" w:rsidTr="005E6467">
              <w:tc>
                <w:tcPr>
                  <w:tcW w:w="2499" w:type="pct"/>
                </w:tcPr>
                <w:p w14:paraId="287BBC0E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1F0668B2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6EAA"/>
                        <w:vAlign w:val="bottom"/>
                      </w:tcPr>
                      <w:p w14:paraId="2DEA1FE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FF6EAA"/>
                        <w:vAlign w:val="bottom"/>
                      </w:tcPr>
                      <w:p w14:paraId="09D6195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7597CCB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5B9570B4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0F119CB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31B5942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6EAA"/>
                        <w:vAlign w:val="bottom"/>
                      </w:tcPr>
                      <w:p w14:paraId="1E00C80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7397B84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3EB385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DCA2D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5EFD8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30D01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AC5EC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BD1E6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44706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F2F30CF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E84D4A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E00F2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B2DD6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E4B12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6C0A7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D9678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65245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2EA5A8D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07058E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110733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21974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B5F19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00E89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E6F8E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E7F4C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FC16755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44A3AC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EBEEB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5C77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2D17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4B826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D662A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93E4E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BCFBF3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9A5F38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E7D79F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BC910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13CDD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CDBD4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26E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FB3FE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17D6D8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E848B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93AB89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C7B17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EF5EA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0EC01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EB747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DFD1B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53E01DF9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7EAC74D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2083BD22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DC82C8"/>
                        <w:vAlign w:val="bottom"/>
                      </w:tcPr>
                      <w:p w14:paraId="64ECB9C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689EE05A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3211C239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6E54E344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499F8A62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088CB3FC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DC82C8"/>
                        <w:vAlign w:val="bottom"/>
                      </w:tcPr>
                      <w:p w14:paraId="18E190F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346DC4C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8FB93E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66A50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D5740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D107C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2387C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1D93A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B6086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19886CAC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223640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C0666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25A14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A950E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9075A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FF083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CEB4A2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C255F6A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1BDC67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72D39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C08F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60E60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64EBB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B3912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D4CF6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5D15BB0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0CA139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5E568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2A6E9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E209E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A385D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53550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F22DB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E76D6BB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BB7595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EB0F6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BA05F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835C4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78B6B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063B8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27B5D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00F2347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018D2E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5F8AE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60DFD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77203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1C3FF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CEB9F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C17E1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3FC93C6D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61B37" w:rsidRPr="00CE1E8B" w14:paraId="5805350E" w14:textId="77777777" w:rsidTr="005E6467">
              <w:tc>
                <w:tcPr>
                  <w:tcW w:w="2499" w:type="pct"/>
                </w:tcPr>
                <w:p w14:paraId="32237EB3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0EBF8EAE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587CD"/>
                        <w:vAlign w:val="bottom"/>
                      </w:tcPr>
                      <w:p w14:paraId="16C067D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5" w:type="pct"/>
                        <w:shd w:val="clear" w:color="auto" w:fill="A587CD"/>
                        <w:vAlign w:val="bottom"/>
                      </w:tcPr>
                      <w:p w14:paraId="6E5CF354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7EEFD53F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51D4DC47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6E137C83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7C9C9CEE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A587CD"/>
                        <w:vAlign w:val="bottom"/>
                      </w:tcPr>
                      <w:p w14:paraId="1F3D53AB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6B598876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5D16E9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E8C9EB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B11EE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FC6B8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B4DB9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587A9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37A5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11BA96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4D518C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24FC6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F3373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9AC76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E05C4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413A4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64B25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554AB15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D3F8CF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A0EEB4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5774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9C89A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59EB73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AA953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2B0AD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634F5750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D833AE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E770B3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F5A39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914ED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8B55E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6BE5D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5D88A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C970CC9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5D5753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8FDF6E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F5B99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DD75C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FC154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A2C2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0C8D5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43DDC3D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9D24E1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40B993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25F7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491B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27430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43D8D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E354E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04370FB1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4F61B2C5" w14:textId="77777777" w:rsidR="00D61B37" w:rsidRPr="00CE1E8B" w:rsidRDefault="00D61B37" w:rsidP="00D61B37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D61B37" w:rsidRPr="00CE1E8B" w14:paraId="4223D233" w14:textId="77777777" w:rsidTr="005E646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C82C8"/>
                        <w:vAlign w:val="bottom"/>
                      </w:tcPr>
                      <w:p w14:paraId="7214159E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078E3760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75EF23C8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723C9B8D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1A285FA5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19E9F45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3C82C8"/>
                        <w:vAlign w:val="bottom"/>
                      </w:tcPr>
                      <w:p w14:paraId="3F4E83D1" w14:textId="77777777" w:rsidR="00D61B37" w:rsidRPr="00CE1E8B" w:rsidRDefault="00D61B37" w:rsidP="00D61B37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D61B37" w:rsidRPr="00CE1E8B" w14:paraId="7D07D93E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343D03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“понедельник" 1 ""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98623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“вторник"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FDB34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“среда"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D35A9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“четверг"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47753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= “пятница"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68FD3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“суббота"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4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C754A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“воскресенье" 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4112131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1261769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5CE29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6DDE0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EC63B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BAA99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08E99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5F05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1A2B222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D726EB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0EE9ED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311BD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04D7EC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DC5F0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35CD9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19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932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0ECD8DA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99884F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31BD8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42223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2871C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A19D2F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17EF4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26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42B95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t>27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37414293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BF54D1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25D56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77C306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81C6C0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B27A1B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034D2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B3A802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28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1B37" w:rsidRPr="00CE1E8B" w14:paraId="726042D9" w14:textId="77777777" w:rsidTr="005E6467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DA3BFF7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085A44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CE1E8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7BE65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40EA15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60E3DE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12BD5A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F6E948" w14:textId="77777777" w:rsidR="00D61B37" w:rsidRPr="00CE1E8B" w:rsidRDefault="00D61B37" w:rsidP="00D61B37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Cs w:val="18"/>
                          </w:rPr>
                        </w:pPr>
                      </w:p>
                    </w:tc>
                  </w:tr>
                </w:tbl>
                <w:p w14:paraId="71F17AE9" w14:textId="77777777" w:rsidR="00D61B37" w:rsidRPr="00CE1E8B" w:rsidRDefault="00D61B37" w:rsidP="00D61B3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76F89CCB" w14:textId="77777777" w:rsidR="00D61B37" w:rsidRPr="009107E4" w:rsidRDefault="00D61B37" w:rsidP="00D61B37">
            <w:pPr>
              <w:pStyle w:val="ad"/>
              <w:spacing w:after="0"/>
              <w:jc w:val="center"/>
              <w:rPr>
                <w:b/>
                <w:bCs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9107E4" w:rsidRDefault="00F93E3B" w:rsidP="007B60FB">
      <w:pPr>
        <w:pStyle w:val="a5"/>
        <w:rPr>
          <w:b/>
          <w:bCs/>
          <w:noProof/>
          <w:color w:val="auto"/>
          <w:sz w:val="2"/>
          <w:szCs w:val="2"/>
        </w:rPr>
      </w:pPr>
    </w:p>
    <w:sectPr w:rsidR="00F93E3B" w:rsidRPr="009107E4" w:rsidSect="00CE1E8B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93F077" w14:textId="77777777" w:rsidR="001B2080" w:rsidRDefault="001B2080">
      <w:pPr>
        <w:spacing w:after="0"/>
      </w:pPr>
      <w:r>
        <w:separator/>
      </w:r>
    </w:p>
  </w:endnote>
  <w:endnote w:type="continuationSeparator" w:id="0">
    <w:p w14:paraId="3A41E156" w14:textId="77777777" w:rsidR="001B2080" w:rsidRDefault="001B208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205E53" w14:textId="77777777" w:rsidR="001B2080" w:rsidRDefault="001B2080">
      <w:pPr>
        <w:spacing w:after="0"/>
      </w:pPr>
      <w:r>
        <w:separator/>
      </w:r>
    </w:p>
  </w:footnote>
  <w:footnote w:type="continuationSeparator" w:id="0">
    <w:p w14:paraId="15544DAA" w14:textId="77777777" w:rsidR="001B2080" w:rsidRDefault="001B208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13E5F"/>
    <w:rsid w:val="0005357B"/>
    <w:rsid w:val="00071356"/>
    <w:rsid w:val="00097A25"/>
    <w:rsid w:val="000A5A57"/>
    <w:rsid w:val="000A725F"/>
    <w:rsid w:val="000E0EAB"/>
    <w:rsid w:val="000E2618"/>
    <w:rsid w:val="001274F3"/>
    <w:rsid w:val="00135DA8"/>
    <w:rsid w:val="00151CCE"/>
    <w:rsid w:val="001B01F9"/>
    <w:rsid w:val="001B2080"/>
    <w:rsid w:val="001C41F9"/>
    <w:rsid w:val="00285C1D"/>
    <w:rsid w:val="002F20C9"/>
    <w:rsid w:val="003327F5"/>
    <w:rsid w:val="00340CAF"/>
    <w:rsid w:val="003C0D41"/>
    <w:rsid w:val="003E085C"/>
    <w:rsid w:val="003E7B3A"/>
    <w:rsid w:val="003F6264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0966"/>
    <w:rsid w:val="005923AC"/>
    <w:rsid w:val="005D5149"/>
    <w:rsid w:val="005E656F"/>
    <w:rsid w:val="00667021"/>
    <w:rsid w:val="006974E1"/>
    <w:rsid w:val="006B75E0"/>
    <w:rsid w:val="006C0896"/>
    <w:rsid w:val="006F513E"/>
    <w:rsid w:val="007B60FB"/>
    <w:rsid w:val="007C0139"/>
    <w:rsid w:val="007D45A1"/>
    <w:rsid w:val="007F564D"/>
    <w:rsid w:val="00804CE2"/>
    <w:rsid w:val="0081583A"/>
    <w:rsid w:val="008A32B1"/>
    <w:rsid w:val="008B1201"/>
    <w:rsid w:val="008F16F7"/>
    <w:rsid w:val="009107E4"/>
    <w:rsid w:val="009164BA"/>
    <w:rsid w:val="009166BD"/>
    <w:rsid w:val="00977AAE"/>
    <w:rsid w:val="00996E56"/>
    <w:rsid w:val="00997268"/>
    <w:rsid w:val="009A5A46"/>
    <w:rsid w:val="009D48AB"/>
    <w:rsid w:val="00A12667"/>
    <w:rsid w:val="00A14581"/>
    <w:rsid w:val="00A20E4C"/>
    <w:rsid w:val="00AA23D3"/>
    <w:rsid w:val="00AA3C50"/>
    <w:rsid w:val="00AE302A"/>
    <w:rsid w:val="00AE36BB"/>
    <w:rsid w:val="00B13164"/>
    <w:rsid w:val="00B24BD3"/>
    <w:rsid w:val="00B36BE5"/>
    <w:rsid w:val="00B37C7E"/>
    <w:rsid w:val="00B65B09"/>
    <w:rsid w:val="00B75B1B"/>
    <w:rsid w:val="00B76CCE"/>
    <w:rsid w:val="00B85583"/>
    <w:rsid w:val="00B9476B"/>
    <w:rsid w:val="00BC3952"/>
    <w:rsid w:val="00BE5AB8"/>
    <w:rsid w:val="00BF174C"/>
    <w:rsid w:val="00C309F5"/>
    <w:rsid w:val="00C44DFB"/>
    <w:rsid w:val="00C6519B"/>
    <w:rsid w:val="00C70F21"/>
    <w:rsid w:val="00C7354B"/>
    <w:rsid w:val="00C91F9B"/>
    <w:rsid w:val="00CE1E8B"/>
    <w:rsid w:val="00D61B37"/>
    <w:rsid w:val="00DA6A3A"/>
    <w:rsid w:val="00DC3C75"/>
    <w:rsid w:val="00DE32AC"/>
    <w:rsid w:val="00E1407A"/>
    <w:rsid w:val="00E50BDE"/>
    <w:rsid w:val="00E55B97"/>
    <w:rsid w:val="00E774CD"/>
    <w:rsid w:val="00E77E1D"/>
    <w:rsid w:val="00ED75B6"/>
    <w:rsid w:val="00F046DB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10228</Words>
  <Characters>58303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2021-04-24T13:15:00Z</dcterms:created>
  <dcterms:modified xsi:type="dcterms:W3CDTF">2021-04-24T13:15:00Z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