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6B4074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0247D330" w:rsidR="003E085C" w:rsidRPr="006B4074" w:rsidRDefault="003E085C" w:rsidP="006B4074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0457B1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t>2027</w:t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690"/>
              <w:gridCol w:w="2691"/>
              <w:gridCol w:w="2691"/>
            </w:tblGrid>
            <w:tr w:rsidR="00240D4D" w:rsidRPr="006B4074" w14:paraId="79F6697B" w14:textId="61825017" w:rsidTr="001635B6">
              <w:trPr>
                <w:trHeight w:val="1814"/>
              </w:trPr>
              <w:tc>
                <w:tcPr>
                  <w:tcW w:w="1250" w:type="pct"/>
                </w:tcPr>
                <w:p w14:paraId="1E763E4B" w14:textId="74C86BF1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240D4D" w:rsidRPr="006B4074" w14:paraId="684222CD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1EFC3ED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937A14B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1E6FC48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5E0A4C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55E2625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1744361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B215A16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31DF8F53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233AD4F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7B075F1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11C2C9A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472491D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231F1DA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256FDA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322C3D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AFA4FA2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BBFA90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8E1256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65D0BB2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248C0AA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DACCEB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EF1AFA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16ECAF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223F797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E2D731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C55E33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65205E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7C72744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8E3C72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02B2B2C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7CFF00C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1052995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0FC2B3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D2A32C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266691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6ABB131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1FFD15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71BF872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A13334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97D45F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2CA86C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C7760A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3ADA9CF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70339DE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A57C0C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781D45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7C708F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1144E5B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00D528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7F99309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479CDA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6B4074" w14:paraId="4D521D1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A33EC9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B03DD2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3972FF5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17C398D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529F94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5ECA13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755E41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033AD79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5118E7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09A287F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01DA0BD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B96C00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3AF784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46507C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6D24156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878283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FC4C3B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BE1A4A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6BD9D5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77BEA4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8DCD3A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4D6BA48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BCB5B2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DC4D67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0D8B5C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BAC124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A331E1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8EFDBF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C3C0E0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92124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24BBC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333194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53F53DD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45CA4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3BA705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3D8B769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88BAAC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505CE7E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E163E8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4B0FF9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DEA452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8FF1E0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7B7DE1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4A571E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366972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0533C9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EBFDC0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CB553C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0772A04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EDA6BC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635B5D45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010E4F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Maart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6B4074" w14:paraId="5FBA145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9944FD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847572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B3D82C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AD64F7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0CB5D66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6DE7065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3BB974B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1AD7C61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4A1B28E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0A29F21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DBBF21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5A633B4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1B1E608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048445D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115C48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ACC4FB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39CC66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23C867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0994C39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CE374B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D606B2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EC2141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0E1504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2DAA7F9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BE276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E85005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D918FA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248C740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AF564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3FC60C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923A0F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91924F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935F8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7FF2A2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59330C5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BD40F3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0E5DD0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9A7BB4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806705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22DB45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FE2124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4268EE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8EA383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423F05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22A6DF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3BB67B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61A844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3808F2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25F5E8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554BB4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260070DC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9A5ED6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240D4D" w:rsidRPr="006B4074" w14:paraId="486B25E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26BFEAC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1B31735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54298C78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3A25FB3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3904B3B7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3FE3D9C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6C25C67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18746610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3D55CE1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13E3B75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672D22D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6422C56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11BC307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2F33110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73AB8B4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B6D740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3ED948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861E05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C1B2EB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70A3B4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BA1743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1ECBD7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347559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2E5D7C2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528737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2837E5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8D5364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83549E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033147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55D133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58451F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FD26192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3A2091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F0C166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C19F5B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C7D1EF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4B29F4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1EDACC0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F9F213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E4EF58A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8DE134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AB6BB0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3027EE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028692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BCFDAE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BE6453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3335BD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CB933A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7A70A8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ABC701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5F4768A2" w14:textId="77777777" w:rsidR="00240D4D" w:rsidRPr="006B4074" w:rsidRDefault="00240D4D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6B4074" w14:paraId="3808ABFD" w14:textId="5185E65E" w:rsidTr="001635B6">
              <w:trPr>
                <w:trHeight w:val="1814"/>
              </w:trPr>
              <w:tc>
                <w:tcPr>
                  <w:tcW w:w="1250" w:type="pct"/>
                </w:tcPr>
                <w:p w14:paraId="392961A3" w14:textId="0C114C28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Mei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4533209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65DA9EF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5E1605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794F05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A1B935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393E9F45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73DEBE0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2D1F390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38FA37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7A1CACD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38A5AD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2BE9F76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61E406F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6E4A63A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4AD7277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290661A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8F2BFD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8D4C46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57FBEE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BC0656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7C2449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E9A20B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2B984C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2958DA6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5C3EBB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7C736E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1C05A0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B236D5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238CED8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E5AFA7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96066C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F61164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3A93A4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38F0DE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A3DA12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ADE030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DD61EA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F7EF0C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C1DC60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C6F9FE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8D57EB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425BD54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73380E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43EA8F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1FCB81D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3E9185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C8A80F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313B0A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4CBC6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CD7E95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294CC0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7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7B246660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B00CCD8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43FDBBA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013A9E3F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13FDF8C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4AB1F6F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855B7E5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FAC1B16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6B8635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C052F1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10101C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68FFCD7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3253EE1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5BBE15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48B9256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46B43CB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26AF7DE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06BEFB6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A1624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455ECD6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1F9C501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BB8932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E9F548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123DE1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75DFEA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20451A8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BBD02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6A2C53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BCECBC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83CB71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E81997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280864C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67A441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2C0213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3CC90B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E18B3A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7E44378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43BA28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0D7DF2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205610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A48193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D2F52E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7AB067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B042FD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B72B5F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9590AB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98F356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A66DEA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E39707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CF8EA0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E8BAD1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8ABE05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E6A88E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254C2834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3496F30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65F48B9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5B2FA33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27B4A34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36C10C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5F209F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78B23FE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7166D2B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7C46D6B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695417E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4696DD0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5EBE65B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2E9F070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54B9287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13FDA42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728AE9" w14:textId="7133034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747D21B" w14:textId="0AA8681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A7F154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6CAEE0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7FDA99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39B724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29AEBF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27A3F2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40B4CB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59255B6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1BD473A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50015C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ED3148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C0D621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4D838F6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485E73E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526A38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2E739EE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943E54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A0184C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765933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A004D1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44B27F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0E417A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58DA9D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528E72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0083E5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218969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5B4A550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15390B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2B4BD78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7FB62C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171D6DE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BC56C0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63D57F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FD0E68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527E8F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BB208CE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3BDB7CE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Augustus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27BAE2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D690409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37D68FE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F98E0D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24F6050F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DAC1D88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748134E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10F9467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4F4E23C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02D4085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5CC3D6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7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4F6B983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7ED299C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723CF73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681F2F2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204A3F5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62A0A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3513FC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1ECC8F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0BB8F4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A85918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6834159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68A6AE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390DF9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825CD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54ADE8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0D93A2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884D7B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8C5F15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0FB420F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785184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D40C10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2337F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E81FEC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E431E0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2749E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0EE43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D13252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8D6036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327F3D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BA8EE0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B1282C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FBD2B8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296D9F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2BB07D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0FF401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5088ADD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1393C0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673A2D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7CDBF7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414E1D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18E383FC" w14:textId="77777777" w:rsidR="00240D4D" w:rsidRPr="006B4074" w:rsidRDefault="00240D4D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6B4074" w14:paraId="5ABCB9D1" w14:textId="6B4B1A3C" w:rsidTr="001635B6">
              <w:trPr>
                <w:trHeight w:val="1814"/>
              </w:trPr>
              <w:tc>
                <w:tcPr>
                  <w:tcW w:w="1250" w:type="pct"/>
                </w:tcPr>
                <w:p w14:paraId="4C27874B" w14:textId="4EA432D3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6E92A4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6647CDF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57A230A6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3E31E61B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0AD247D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14C71E7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53BC769E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F71129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191EEF2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B5D275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13B654F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28D211A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52AA2CD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44B5347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4C33759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0EA636A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EE1544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9EA9FF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F9A4CE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CF673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4D1384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B8F6FF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B96FE0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8814DA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E1942D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2865B3E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6C3917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B5FC95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D51FF3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F54A51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6E075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DEFF6D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43588C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A7EAE5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051D61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76EEA0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786C836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B626D7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AB6E48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324ABA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87DB3A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A7CBD6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61E5C7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C8777E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E2DCAC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53D7FC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70A79F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AB5D9C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5F9738C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99362F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0F0F6C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1377DC9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8CA7E33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1DAA99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7FE49090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DB1B908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3A678047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6B897F3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1D092C77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52C0213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074B13F9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048A273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2AA942A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020EA9F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38B22A5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900056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790F863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7E64EFB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7738E6E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556AA3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73C70A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EA0BDF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6EC082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9A1BF6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370961C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73B510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7D31956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841C5F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9A1017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6FC5D37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3114EF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CBA873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A5758D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F629EB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2F9CBF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3A3FB7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246FF3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5DAD971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EA3957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9E9C43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876737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ADC89F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5C76CF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48EFB1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C5DA44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1E0B96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4788E9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5DE62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102ED3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F74890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A64D7F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6CC5E29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C6CA3C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667200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71E1777A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6591BE35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504BFB3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161EE38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791AFDA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30F40492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2BF327C3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6474F609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6AE8172E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3D9E3AC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4138B15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488BABE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4A3A8A2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34D0515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24F2BA5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2BED8E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775BCDD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310AFE2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4503B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3F0C12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DDBF58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280084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7E3DB76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C19741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78064A14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71E2D2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D2E913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692DA2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9F302C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85B052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349B1E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040D980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7D02BA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3C31702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C39DE3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3DD338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D413DD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525F91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891162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C43222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E8260F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668C0D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25F208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64337A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F27A63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785BCA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2CCD88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EB87AD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E8E835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8F8B65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72FD00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DE7805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56D42C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43A637F0" w14:textId="77777777" w:rsidR="00240D4D" w:rsidRPr="006B4074" w:rsidRDefault="00240D4D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E6EA97A" w:rsidR="00240D4D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40D4D" w:rsidRPr="006B4074" w14:paraId="0CA8349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3B4EDB2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2EBF6DDD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185D8D1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527D5FAC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4F6C8344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648F368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63820979" w:rsidR="00240D4D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240D4D" w:rsidRPr="006B4074" w14:paraId="0B2F30B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5C3FC398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39C1CF3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0AC8A1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2CBB75B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2664D73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4C65D96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11E2040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4AB1B9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EFADE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65E8C3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8B9D4D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BA2FCD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B7E2FEE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50A8A49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FE29E6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05C96A1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32D7E16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D35FB4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3C0E89D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EBA80B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75183D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1FE5635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779D4B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2A6360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0F0D50C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467491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B52A28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72A345E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EC125D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A3CB132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1DFD273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35920E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F72890C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9270C41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6672996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305FFE9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01D5D5B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879E263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C6C2E6F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6B4074" w14:paraId="14DEC3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4C61BDA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2384760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6B4074" w:rsidRDefault="00240D4D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B3A58C6" w14:textId="77777777" w:rsidR="00240D4D" w:rsidRPr="006B4074" w:rsidRDefault="00240D4D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B4074" w:rsidRDefault="00E50BDE" w:rsidP="006B4074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6B4074" w14:paraId="77F82A92" w14:textId="77777777" w:rsidTr="00A44A84">
        <w:trPr>
          <w:trHeight w:val="284"/>
          <w:jc w:val="center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05AE2F" w14:textId="77777777" w:rsidR="00A44A84" w:rsidRPr="006B4074" w:rsidRDefault="00A44A84" w:rsidP="006B4074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  <w:tr w:rsidR="006B4074" w:rsidRPr="006B4074" w14:paraId="27E8E389" w14:textId="77777777" w:rsidTr="00A44A84">
        <w:trPr>
          <w:trHeight w:val="7371"/>
          <w:jc w:val="center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4FB39D0" w14:textId="4F51E733" w:rsidR="006B4074" w:rsidRPr="006B4074" w:rsidRDefault="006B4074" w:rsidP="006B4074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0457B1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t>2027</w:t>
            </w:r>
            <w:r w:rsidRPr="006B4074">
              <w:rPr>
                <w:rFonts w:ascii="Arial Narrow" w:hAnsi="Arial Narrow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2690"/>
              <w:gridCol w:w="2691"/>
              <w:gridCol w:w="2691"/>
            </w:tblGrid>
            <w:tr w:rsidR="006B4074" w:rsidRPr="006B4074" w14:paraId="4DB7754E" w14:textId="77777777" w:rsidTr="00042B90">
              <w:trPr>
                <w:trHeight w:val="1814"/>
              </w:trPr>
              <w:tc>
                <w:tcPr>
                  <w:tcW w:w="1250" w:type="pct"/>
                </w:tcPr>
                <w:p w14:paraId="24E5BE00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6B4074" w:rsidRPr="006B4074" w14:paraId="5005FD7F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B6CCE2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DECD8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E615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694F81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1BB5DF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1CF3B7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BEAD2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6AFE7BC3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DAD7CB" w14:textId="0C39ED3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953461" w14:textId="001CC86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073878" w14:textId="1EFB3DD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0E1528" w14:textId="4099624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4E76E6" w14:textId="68C9ECB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342773" w14:textId="0237593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DA5512" w14:textId="1D4F43E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5E12CB1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DEDB28" w14:textId="298BE32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8A55FC" w14:textId="1CC9AF2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119730" w14:textId="21A6F27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E1E2D5" w14:textId="5E8E6FC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C7C96B" w14:textId="0422213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86BEA7" w14:textId="0AF3E7A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D4CC9A8" w14:textId="7E2A5A1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E1F3C0B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7C431E" w14:textId="413D394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78DF2" w14:textId="513CE80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7D51A9" w14:textId="3507632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B28494" w14:textId="18CBB6D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9506D9" w14:textId="5BBDBCF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346796" w14:textId="6317E40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676942C" w14:textId="0DDD823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E8F2759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4F4698" w14:textId="6ACBCA4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53EB78" w14:textId="7655F97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7D218E" w14:textId="1FEE495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7CF897" w14:textId="3923A06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96E94" w14:textId="5CBD464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F406AC" w14:textId="4429FA6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EB0C554" w14:textId="21300C2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2DCDC01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4E53050" w14:textId="75B801F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7B42A2" w14:textId="594D3A9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B804F7" w14:textId="4796BB0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2F7B" w14:textId="15990C2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613A8E" w14:textId="6F5088A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02E41" w14:textId="3A7CCDD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BCB5732" w14:textId="08B4EDF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940462A" w14:textId="77777777" w:rsidTr="00042B90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F0C6BD" w14:textId="7D189A4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51939" w14:textId="3DBCADA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5945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39D33B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6CA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7A23F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AC3EBF7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01D06E29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41ED783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6B4074" w:rsidRPr="006B4074" w14:paraId="29B9A8ED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3E946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D0462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E1F2C7E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FAA2B5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40D7C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A338A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C1111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7981B9D4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925274" w14:textId="131F0E3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721B7C" w14:textId="5019327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953ABC" w14:textId="205C7DB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FB4492" w14:textId="7C972FD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B825BB2" w14:textId="57A3D9C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04A086" w14:textId="1FC1D63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8ED4AC" w14:textId="3937800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326DB73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C2E7B7" w14:textId="58BAE0E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04007F5" w14:textId="3D5C073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E2FDA" w14:textId="53A76D1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E8813" w14:textId="68213A0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B71E7C" w14:textId="13E6233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19763B" w14:textId="38469A4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D98097" w14:textId="1A63DE5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4C8A5D6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4BDA643" w14:textId="0532C5B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A05BBA" w14:textId="73C7310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BC8B5" w14:textId="3799800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7FB54D" w14:textId="21A12A8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5B13E0" w14:textId="75ABA16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166E77" w14:textId="5B84B52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9888E6" w14:textId="4015AD3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0300BDF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08EEB1E" w14:textId="0DC8DEF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DEB8CA" w14:textId="7E32194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3DD86" w14:textId="1F2748C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623BD" w14:textId="6C0B927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5DD21" w14:textId="57BD0C6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01222B" w14:textId="1E7E256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8883AC" w14:textId="3241B2B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568BE3C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441ED5" w14:textId="49BB4F4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5F9A44" w14:textId="727F30B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ADFA4C" w14:textId="29E47D5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7F60D" w14:textId="629717A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570C4A" w14:textId="2F05C39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7F5C3B" w14:textId="1AA508F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022C43" w14:textId="2EE1C85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7C1EEF1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56F0F8" w14:textId="1366985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672685" w14:textId="2EC9762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3DA0A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8BC19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4E2F9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6446C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FBC503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5F847C7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0E667ED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Maart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6B4074" w:rsidRPr="006B4074" w14:paraId="4B74ADBC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D9F4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438C3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42864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25374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C6FD41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EE8B9D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6F008A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75137DC7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39EBF3" w14:textId="268D306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1D9D47" w14:textId="4D6E405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2751A9" w14:textId="3E9DF37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481F4" w14:textId="151C111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AA6B5E" w14:textId="012B971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E5ED90" w14:textId="5765541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D75CE5" w14:textId="59060DA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6AF078D5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CD2B2A" w14:textId="3CEB4B0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FDA513" w14:textId="6DB3DE3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B2BA4B" w14:textId="2A6076C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1BAC4" w14:textId="2FFE614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6E439" w14:textId="45DE40B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E0B4A" w14:textId="1E1C2BC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33F2A5" w14:textId="7CC5130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C14A9D3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87BDE" w14:textId="4819C43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94AA1F" w14:textId="4FFAA76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F4321" w14:textId="74B35F1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CEF0A0" w14:textId="78AE8C3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20757" w14:textId="3215A1F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10520D" w14:textId="32A8B2F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286E19" w14:textId="665DFD9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A406180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FC3C272" w14:textId="414E3A4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074B23" w14:textId="14A2566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DA2847" w14:textId="30E0CA1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47E5DD" w14:textId="678F3E5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A205B" w14:textId="1650DE5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C8316D" w14:textId="22A7D99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1D11CA" w14:textId="5EBEB37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B3A6E82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2E953A7" w14:textId="11FED4F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3AF393" w14:textId="11D70AC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9F3A4D" w14:textId="6EAAF6F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C6506" w14:textId="7954AF2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0C9B33" w14:textId="44EC88B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AF5D4" w14:textId="20A1850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A59B0F" w14:textId="7511AC4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39D4C30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BAE45D1" w14:textId="7489408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B965E6" w14:textId="2746F7D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715E0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F0CBD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788AB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FA44A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FEA21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44807C45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02C2AB3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0"/>
                  </w:tblGrid>
                  <w:tr w:rsidR="006B4074" w:rsidRPr="006B4074" w14:paraId="185B88D4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6EE162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C9239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678ADC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6F184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AC1564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BD7F42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C7F054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73D3502C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9CFD58" w14:textId="379F179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AFC1A8" w14:textId="518CAAB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A515B5" w14:textId="4CB5BB1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3EAC21" w14:textId="31905C4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5E2CA0" w14:textId="698BD14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E2F0A2" w14:textId="4FCA689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365E7A" w14:textId="2D4B5AB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5499AAD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CB7B0BB" w14:textId="501DF56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03BC70" w14:textId="5D4D868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111F7" w14:textId="5A3E840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FB258B" w14:textId="64A92C3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DC263A" w14:textId="6475A55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B36C04" w14:textId="29AD6BC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43B37D" w14:textId="5E77574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E1398D0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3BFB7A4" w14:textId="0DCDD8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F4CB6B" w14:textId="74E1ED4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CB498" w14:textId="6241ADB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18F432" w14:textId="10B44F7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D1F39" w14:textId="346C8C2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8753" w14:textId="05C0544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EB6F23" w14:textId="34406CA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F0A70B9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0DA2A38" w14:textId="52A1730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928B32" w14:textId="6299B05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2E9E3" w14:textId="2BDEB03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037285" w14:textId="36A71E6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4D35FA" w14:textId="6A947F8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1C939C" w14:textId="74F7F78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578EB3" w14:textId="40C9F36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63D2B3C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934140" w14:textId="5C9D604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AF823" w14:textId="29CBE96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4E1FEC" w14:textId="0E88188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2B65F8" w14:textId="26929B7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3AEA3" w14:textId="4BB79E8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F915C" w14:textId="207F725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F850B6" w14:textId="27F3B94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1938223" w14:textId="77777777" w:rsidTr="00042B90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B083D4" w14:textId="677305B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BE0621" w14:textId="17CD602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FDD69D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F087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4CFB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F17D84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690939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62F4358E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B4074" w:rsidRPr="006B4074" w14:paraId="2424EAEB" w14:textId="77777777" w:rsidTr="00042B90">
              <w:trPr>
                <w:trHeight w:val="1814"/>
              </w:trPr>
              <w:tc>
                <w:tcPr>
                  <w:tcW w:w="1250" w:type="pct"/>
                </w:tcPr>
                <w:p w14:paraId="121C20AF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Mei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20E663B4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1E89E7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A9D42D4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1985AD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29FC5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C25BD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491BF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D80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0483E58E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18BBE3E" w14:textId="03D2094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0E1FCD" w14:textId="487AC64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E6B5B2" w14:textId="1C30F11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D52650" w14:textId="1493DDE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2B8AD4" w14:textId="27931F3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79B098" w14:textId="6C71FAB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789F4B" w14:textId="16BAC94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02A9313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0A1BE0" w14:textId="3EB14DD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DC4F6B" w14:textId="594553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F9D0E" w14:textId="21014E4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98EC1E" w14:textId="63447FA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A7000E" w14:textId="0008D5A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BA0C07" w14:textId="6F412FB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6C3498" w14:textId="29963A7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81FF70D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C58E9F0" w14:textId="021BA73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37235" w14:textId="56E65F1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1122D0" w14:textId="09F2925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714AF2" w14:textId="34C2BF3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550766" w14:textId="7423218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099398" w14:textId="137A8BD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700943" w14:textId="77DFD7E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53CF39C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5591E6" w14:textId="7F82116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CB1F23" w14:textId="5CBC433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661D9" w14:textId="0FD21CB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49D65" w14:textId="5B1FB1E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7042F" w14:textId="791C5F5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184668" w14:textId="5D358D3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51DA9F" w14:textId="7A84A69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80EB78A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5A6615" w14:textId="4F8836C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0B3F98" w14:textId="495D4AF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938FBF" w14:textId="4F0002D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FE7106" w14:textId="480F71E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2B676" w14:textId="28326AB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5ED16B" w14:textId="38225D9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94B5C9" w14:textId="064D0FB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A5B7420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A3E29B" w14:textId="58867AE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391400" w14:textId="5AAFB77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7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069C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277AD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17B93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EA9F0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A5FD5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182D24F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2CADCA5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1CE8D829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7F656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21AD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AD0665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DB2B6E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1DF387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14505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5B12B1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784FD69C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B957CA" w14:textId="2E65741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69B162" w14:textId="24A6D24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C6BDA3" w14:textId="16D8996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660987" w14:textId="54A0401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887D40" w14:textId="0AF7B99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039C7CF" w14:textId="1BCF61A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B31595" w14:textId="497AF82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D5A6C83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9E90493" w14:textId="2AF68C8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615670" w14:textId="19A9BFC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3DFB21" w14:textId="2A94946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7DEF4" w14:textId="177D4CE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9118CC" w14:textId="46960AE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12200" w14:textId="0EE5825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2364F" w14:textId="037D461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C6C0CB9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01A227" w14:textId="27334FE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B66D5D" w14:textId="369369F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8E4F4C" w14:textId="65878CC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84D2A0" w14:textId="1640A62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9130EC" w14:textId="581DBD5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0E9DAF" w14:textId="2084EC7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C41526" w14:textId="2FFF301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6984AA5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830FEB4" w14:textId="19AB21C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A83600" w14:textId="618E50D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2C8C72" w14:textId="2C358DB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14C137" w14:textId="3BDA1B6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451F9D" w14:textId="628C5C6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DAB290" w14:textId="469C2CF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0100B3" w14:textId="74C3C0B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E7A971D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86D6B8" w14:textId="2CF51EF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E81CE5" w14:textId="5D55D23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A9650A" w14:textId="5BA1D29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62765" w14:textId="242BFA5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7223C9" w14:textId="3717FA1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D3A48C" w14:textId="7E866A0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5C501F" w14:textId="4662730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1CF804C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043C48" w14:textId="0280D91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895CA9" w14:textId="4CF6B11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4BCAD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B7074C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9FCF45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DF49A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1A7A37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4079C83D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B03A3E7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53A34AFE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B3A34A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8C4DF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96B40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84263D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BBBB83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158A2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60B8EF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657CDCF8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A80C586" w14:textId="3DB1B4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9266896" w14:textId="08FAFB5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1874A90" w14:textId="40A3132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E444AC2" w14:textId="5D7C4DB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CF4C327" w14:textId="14219A8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4EF7E5E" w14:textId="670C3FA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CFB5C4" w14:textId="2E42D88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4272170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235FBDA" w14:textId="4F75C55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C0B80EE" w14:textId="324A4BC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5E2726" w14:textId="3631021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108A97" w14:textId="10EF63D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A175A9" w14:textId="2A684EF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D2B8DB6" w14:textId="605B92C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AE87D99" w14:textId="214B861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3307DBA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6C3A8AC5" w14:textId="608A375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CEA938A" w14:textId="0CEF6B4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E2AE53B" w14:textId="500D3EB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A8E8F0" w14:textId="744ADDE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FD3D98" w14:textId="7DC3671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30B42D" w14:textId="1653F4C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D7D18E3" w14:textId="4B65B22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A82ADCB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66542A6D" w14:textId="2719D97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5EC79FA" w14:textId="105663D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10589E" w14:textId="03E983B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A247559" w14:textId="0275F6D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B6A9E8" w14:textId="6185451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1A0E334" w14:textId="6BED797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390508" w14:textId="6948E7E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599E2EF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2520CD4" w14:textId="0F11FC4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0C2F0D1" w14:textId="32537D5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9D4690" w14:textId="261AF1C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A8C479" w14:textId="6040CCA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A863EB5" w14:textId="0700394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B207D0C" w14:textId="0639C01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86A004A" w14:textId="7949028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D15D01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BA3D2AE" w14:textId="2F0BD09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6D6073F" w14:textId="5F09449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E0D1E7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178D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E59591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A79DD7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95F037E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8DBE71B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73DC2DC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Augustus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0174B5CF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6959C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A5D154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5C598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E3A453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23EFE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B72C3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26FAE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2A0BC27A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6F6EA8" w14:textId="62B8BA7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F52688" w14:textId="269D3D6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7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DD40C65" w14:textId="56D21A4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EC4221" w14:textId="0E17003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B1B1C0" w14:textId="76E87A9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FCCA58" w14:textId="2F0A06B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EB89A2" w14:textId="27D0184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B42FB66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03085C2" w14:textId="12CD6C6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88293D" w14:textId="14B7DBC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A2C0C3" w14:textId="3546D77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9A3C7" w14:textId="1753757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9CCB57" w14:textId="15B02E8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31A31E" w14:textId="2A1E863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4B9FEB" w14:textId="413A7A0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2CE9C92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349CD" w14:textId="05120DB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0231DD4" w14:textId="4461ED2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3C3E7B" w14:textId="01AADC4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35E72D" w14:textId="5FAF801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271CD" w14:textId="182FD1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04B81C" w14:textId="25BA381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1806EE" w14:textId="1455C1D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C471C2B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596B26" w14:textId="5A0B52E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707009" w14:textId="3645597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87044E" w14:textId="64A3058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BCE1B3" w14:textId="7D476DD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B8729" w14:textId="77F6B8F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ED28C0" w14:textId="1693226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414D81" w14:textId="692495C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1FC5FC4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1049FB" w14:textId="13D3840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F2EA0A" w14:textId="58F9D6E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0962E3" w14:textId="1B90153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395D3" w14:textId="4EE9220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7A70E" w14:textId="2821B19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0910A" w14:textId="49BF4C6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98F503" w14:textId="368C8A2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F943AFD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F2965A" w14:textId="5E6948D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7EE4B9" w14:textId="73CDAD0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194183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F2E9D4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011613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8A940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41C7A0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34A7CB09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B4074" w:rsidRPr="006B4074" w14:paraId="5CF56F5F" w14:textId="77777777" w:rsidTr="00042B90">
              <w:trPr>
                <w:trHeight w:val="1814"/>
              </w:trPr>
              <w:tc>
                <w:tcPr>
                  <w:tcW w:w="1250" w:type="pct"/>
                </w:tcPr>
                <w:p w14:paraId="3754FA43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7E8F8900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119B5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81C2AF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167821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0B91E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E95E4E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D394E7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042F1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4CA864CC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87CAAC" w14:textId="48FD50E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B77041F" w14:textId="770EE3D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E5F8B8" w14:textId="2FDFFC2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839491" w14:textId="00BE53F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E763D5" w14:textId="1E6541B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D9E18" w14:textId="2367E61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D6F601" w14:textId="734205E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6198E22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2FB72E" w14:textId="5E763E5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8934E16" w14:textId="1896FCF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274489" w14:textId="2A02819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7D0B7D" w14:textId="70AE997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2EC4CE" w14:textId="3923DBF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40D932" w14:textId="1A3AD8E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D91C25" w14:textId="0ACB485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61810F1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6E8E43" w14:textId="1FB07CA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546700" w14:textId="60C5EE7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00297E" w14:textId="1C7BA4F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448CFC" w14:textId="7C0F2D0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E15A96" w14:textId="27ACF23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5D31CB" w14:textId="6488B83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4BF19E" w14:textId="33856C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47706BE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F2BE2C2" w14:textId="7853BD8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6EF50" w14:textId="3F7ED48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37AACD" w14:textId="0E9B7EB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A0530A" w14:textId="29B02A7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9E74EF" w14:textId="0A94B05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8C78D" w14:textId="0A537ED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0C0DB7" w14:textId="4119265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9F0F67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4A51A8" w14:textId="6E251EC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2B816E" w14:textId="1AA52C6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114C46" w14:textId="116F8A7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A8083F" w14:textId="386E738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14B9A" w14:textId="2B44D52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CE3061" w14:textId="6192036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2E67C" w14:textId="6788F0D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35BD15F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C2B2D42" w14:textId="51197F9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741F82" w14:textId="787A7D0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E992AC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AC9F2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2B719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16ED69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9E98E2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147BF6FE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2BF1AB4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5BB39530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706095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35EAE6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81714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E407E9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0624C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97A4B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97200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1830DABD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F2F94" w14:textId="3AB1854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80EBC7" w14:textId="5F12539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E1EED0" w14:textId="0DBDB61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9359E8" w14:textId="10D8FD0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0ED09E6" w14:textId="7A95F24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A196B2" w14:textId="5347547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1EF1D9" w14:textId="1CFC01F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2FBD8D7E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5445463" w14:textId="694179E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6617A1" w14:textId="7B47FAD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A56822" w14:textId="0FA72AD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8C8BB" w14:textId="1E61E50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596276" w14:textId="274C40A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230902" w14:textId="164DEC6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1D57C8" w14:textId="1985628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3C96ED0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5E9DBBD" w14:textId="684B99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9FA7A5" w14:textId="49E3F58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F3171" w14:textId="65895CC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8A759" w14:textId="2C0F76F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8DF5E" w14:textId="703E36F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ADF16A" w14:textId="4D6DF64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13484B" w14:textId="7903846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FBB6E8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AD0E49" w14:textId="40C5AF0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9CF93" w14:textId="3568E66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6D1811" w14:textId="4224A2A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F99A" w14:textId="75289DB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B44FF9" w14:textId="13CA566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D0B28" w14:textId="45763A1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51AF36" w14:textId="788AE0A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6B42778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48B1412" w14:textId="7901315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8DBBC6" w14:textId="17F7FB0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696E79" w14:textId="52DCF28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C0061A" w14:textId="3C63882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B6EDE2" w14:textId="0292D0B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D0DA27" w14:textId="3144A37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4E0F77" w14:textId="02C4D10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6F02D6F8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5AD4E7" w14:textId="4EDCB28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A65F22" w14:textId="30697A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C848D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5EFF5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2388EF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49074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A8E91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5AFDCA19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53F1166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53AD411A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8B5A9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1FE35E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627F1D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B35FF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746350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12C7D5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891312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67BA99D3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A758B0" w14:textId="789ACB6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023467" w14:textId="77E953F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A10C6F" w14:textId="6A0E344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67074C" w14:textId="4DE4366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8FA395" w14:textId="4E40B8D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837513" w14:textId="7C7AE1E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2F541C" w14:textId="753D1D0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00174D33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AC23D1" w14:textId="489AAF0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E705E7" w14:textId="2847E07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DA6E39" w14:textId="32DE34B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C34B90" w14:textId="46CC60C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369866" w14:textId="7C2F22AA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8146AB" w14:textId="5A0C4CC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80B7C8" w14:textId="6FDD87E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7C4C573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F95ECB" w14:textId="165D806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B64D3E" w14:textId="1C8CDD3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BE0D33" w14:textId="4F2D4BD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D1E57" w14:textId="1E5A8FC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51CE04" w14:textId="0FA50AA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594432" w14:textId="3F4A60E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9A1CB6" w14:textId="3E9CFE9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53B8E72E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7B9F448" w14:textId="3778611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DD1CD6" w14:textId="4F4E295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81DCC" w14:textId="5CAF1A0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8C1612" w14:textId="513B46E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3766CA" w14:textId="26E5D84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F1A58" w14:textId="69FAE73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5255F8" w14:textId="6B2115D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87D6EF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789B29D" w14:textId="105820B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96283E" w14:textId="14A3FBE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2D26D" w14:textId="62B689C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9F7BD6" w14:textId="5924E5C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5E8B38" w14:textId="08B1D9E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D250" w14:textId="2A51BFF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042146" w14:textId="1F970C0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4F759BCA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F15FEB4" w14:textId="6FBF2CD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D8E920" w14:textId="08D3622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745121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595D65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60AFA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F69D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CC44BA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6DE6824D" w14:textId="77777777" w:rsidR="006B4074" w:rsidRPr="006B4074" w:rsidRDefault="006B4074" w:rsidP="006B40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21AFB8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6B407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6B4074" w:rsidRPr="006B4074" w14:paraId="68213F22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5F077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AEA0CB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5B84E8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06872F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7CD3D1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D6C62D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7D909A" w14:textId="77777777" w:rsidR="006B4074" w:rsidRPr="006B4074" w:rsidRDefault="006B4074" w:rsidP="006B40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B4074" w:rsidRPr="006B4074" w14:paraId="71101A49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7FD75D" w14:textId="5990CF0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75E6B8" w14:textId="42D52D9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B211C2C" w14:textId="06D3044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42C36F" w14:textId="4748053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50787A" w14:textId="0160D10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2AC39A" w14:textId="6D45FF4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="00A47E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9EB845" w14:textId="10A8D07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среда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B40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4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BA3AC61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CD6007" w14:textId="4BF6390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E9A99D" w14:textId="5942355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CA0EF" w14:textId="37AAE90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6D3CE" w14:textId="54358CB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085DA6" w14:textId="2D5D86B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DA504" w14:textId="76F0763F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B039BB" w14:textId="36DD25A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0216712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18B903" w14:textId="14AC76F3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7E95A2" w14:textId="6170CEC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F5744" w14:textId="50E39D6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3CFBA" w14:textId="654064F9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4EE81" w14:textId="16E1196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7EC632" w14:textId="6DBF283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864567" w14:textId="2EB72AE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19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250D0F4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7BF1B0" w14:textId="684B616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F39FBE" w14:textId="74E73BB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43F558" w14:textId="739D719C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80915" w14:textId="307C1304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15BD8" w14:textId="44EC530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5D58EB" w14:textId="7D88BAAD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25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28F521" w14:textId="0416099E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t>26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3D57D4A2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CCB93" w14:textId="2DF1B916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AA351" w14:textId="3C7A00C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E816E5" w14:textId="42DEB115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C31912" w14:textId="71407F28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0089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A520" w14:textId="6BB999A0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BC9171" w14:textId="1D19AAB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248D91" w14:textId="2C5C0421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28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663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B4074" w:rsidRPr="006B4074" w14:paraId="17A04BA4" w14:textId="77777777" w:rsidTr="00042B90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852656" w14:textId="31F0EEFB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1CA921" w14:textId="186EBBB2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57B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42B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B40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912270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E31F84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3CFC78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AE688E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EDC4B6" w14:textId="77777777" w:rsidR="006B4074" w:rsidRPr="006B4074" w:rsidRDefault="006B4074" w:rsidP="006B40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2"/>
                          </w:rPr>
                        </w:pPr>
                      </w:p>
                    </w:tc>
                  </w:tr>
                </w:tbl>
                <w:p w14:paraId="7B829E07" w14:textId="77777777" w:rsidR="006B4074" w:rsidRPr="006B4074" w:rsidRDefault="006B4074" w:rsidP="006B40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FC4B7D" w14:textId="77777777" w:rsidR="006B4074" w:rsidRPr="006B4074" w:rsidRDefault="006B4074" w:rsidP="006B4074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6B4074" w:rsidRDefault="00F93E3B" w:rsidP="006B4074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6B4074" w:rsidSect="006B4074">
      <w:pgSz w:w="11906" w:h="16838" w:code="9"/>
      <w:pgMar w:top="454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3440F" w14:textId="77777777" w:rsidR="00320ED5" w:rsidRDefault="00320ED5">
      <w:pPr>
        <w:spacing w:after="0"/>
      </w:pPr>
      <w:r>
        <w:separator/>
      </w:r>
    </w:p>
  </w:endnote>
  <w:endnote w:type="continuationSeparator" w:id="0">
    <w:p w14:paraId="5525626B" w14:textId="77777777" w:rsidR="00320ED5" w:rsidRDefault="00320E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56B2C" w14:textId="77777777" w:rsidR="00320ED5" w:rsidRDefault="00320ED5">
      <w:pPr>
        <w:spacing w:after="0"/>
      </w:pPr>
      <w:r>
        <w:separator/>
      </w:r>
    </w:p>
  </w:footnote>
  <w:footnote w:type="continuationSeparator" w:id="0">
    <w:p w14:paraId="2E3BACDF" w14:textId="77777777" w:rsidR="00320ED5" w:rsidRDefault="00320E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2B90"/>
    <w:rsid w:val="000457B1"/>
    <w:rsid w:val="0005357B"/>
    <w:rsid w:val="00071356"/>
    <w:rsid w:val="00077CFD"/>
    <w:rsid w:val="00097A25"/>
    <w:rsid w:val="000A5A57"/>
    <w:rsid w:val="00111F7C"/>
    <w:rsid w:val="001274F3"/>
    <w:rsid w:val="00151CCE"/>
    <w:rsid w:val="001635B6"/>
    <w:rsid w:val="001B01F9"/>
    <w:rsid w:val="001C41F9"/>
    <w:rsid w:val="00240D4D"/>
    <w:rsid w:val="002562E7"/>
    <w:rsid w:val="00262995"/>
    <w:rsid w:val="00285C1D"/>
    <w:rsid w:val="00320ED5"/>
    <w:rsid w:val="003327F5"/>
    <w:rsid w:val="00340CAF"/>
    <w:rsid w:val="003C0D41"/>
    <w:rsid w:val="003E085C"/>
    <w:rsid w:val="003E0A6B"/>
    <w:rsid w:val="003E7B3A"/>
    <w:rsid w:val="00416364"/>
    <w:rsid w:val="00431B29"/>
    <w:rsid w:val="00440416"/>
    <w:rsid w:val="00462EAD"/>
    <w:rsid w:val="004A6170"/>
    <w:rsid w:val="004F6AAC"/>
    <w:rsid w:val="00512F2D"/>
    <w:rsid w:val="0056655B"/>
    <w:rsid w:val="00570FBB"/>
    <w:rsid w:val="00583B82"/>
    <w:rsid w:val="005923AC"/>
    <w:rsid w:val="005D5149"/>
    <w:rsid w:val="005E656F"/>
    <w:rsid w:val="00610635"/>
    <w:rsid w:val="00653B95"/>
    <w:rsid w:val="00667021"/>
    <w:rsid w:val="006974E1"/>
    <w:rsid w:val="006B4074"/>
    <w:rsid w:val="006C0896"/>
    <w:rsid w:val="006F513E"/>
    <w:rsid w:val="007466D7"/>
    <w:rsid w:val="007C0139"/>
    <w:rsid w:val="007D45A1"/>
    <w:rsid w:val="007F564D"/>
    <w:rsid w:val="008B1201"/>
    <w:rsid w:val="008F16F7"/>
    <w:rsid w:val="0091375E"/>
    <w:rsid w:val="009164BA"/>
    <w:rsid w:val="0091656F"/>
    <w:rsid w:val="009166BD"/>
    <w:rsid w:val="00977AAE"/>
    <w:rsid w:val="00996E56"/>
    <w:rsid w:val="00997268"/>
    <w:rsid w:val="00A12667"/>
    <w:rsid w:val="00A14581"/>
    <w:rsid w:val="00A20E4C"/>
    <w:rsid w:val="00A44A84"/>
    <w:rsid w:val="00A47E7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4276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00899"/>
    <w:rsid w:val="00F25F9B"/>
    <w:rsid w:val="00F66312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6817</Words>
  <Characters>38860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2021-04-23T13:02:00Z</dcterms:created>
  <dcterms:modified xsi:type="dcterms:W3CDTF">2021-04-23T13:02:00Z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