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772"/>
      </w:tblGrid>
      <w:tr w:rsidR="003E085C" w:rsidRPr="006B4074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201A18A2" w:rsidR="003E085C" w:rsidRPr="006B4074" w:rsidRDefault="003E085C" w:rsidP="006B4074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042B90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2024</w:t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90"/>
              <w:gridCol w:w="2690"/>
              <w:gridCol w:w="2691"/>
              <w:gridCol w:w="2691"/>
            </w:tblGrid>
            <w:tr w:rsidR="00240D4D" w:rsidRPr="006B4074" w14:paraId="79F6697B" w14:textId="61825017" w:rsidTr="001635B6">
              <w:trPr>
                <w:trHeight w:val="1814"/>
              </w:trPr>
              <w:tc>
                <w:tcPr>
                  <w:tcW w:w="1250" w:type="pct"/>
                </w:tcPr>
                <w:p w14:paraId="1E763E4B" w14:textId="74C86BF1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bookmarkStart w:id="1" w:name="_Hlk38821049"/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7"/>
                    <w:gridCol w:w="337"/>
                    <w:gridCol w:w="337"/>
                    <w:gridCol w:w="337"/>
                    <w:gridCol w:w="328"/>
                  </w:tblGrid>
                  <w:tr w:rsidR="00240D4D" w:rsidRPr="006B4074" w14:paraId="684222CD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1EFC3ED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5937A14B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1E6FC48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35E0A4C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755E2625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1744361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0B215A16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31DF8F53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6687AC0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040836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3EB1C53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57242D2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23DC1CE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4121B29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37244D2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2C30DF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4D927DB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4423D1B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34EBE32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2AE6F34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5001FA0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74D787B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7295FF4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7743895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25C7578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1A7C5EB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27CA4E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2465EDD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5A70F75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25E9F8E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330E81D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379975D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055C98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1115CB5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2C6CF05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2851E0B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760BEF8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558C581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565407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3146593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2637A49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4B28364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45AEE09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36A3EC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59755A6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7F479CDA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240D4D" w:rsidRPr="006B4074" w14:paraId="4D521D1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6A33EC9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7B03DD2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3972FF5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17C398D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529F94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5ECA13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4755E41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033AD79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0F3CC41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779BE71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39AEC72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619B046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53FBD79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6000993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2A0DC72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3AF81D6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65EC7DB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7A1DC3F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1BFAF50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615DD74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6BB670E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0EA97E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07F4F22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3E057B0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0BA657D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05846D4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448CA0E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3B31DB1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65167DB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2CBFA01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6D2C2AD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795FEB7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01D3268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1F885D5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467464F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4326E77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1D14F0D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6160BF1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05E148B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2FAF4A6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0AAAED5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7D29B17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7FA98D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1019D5D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7BFBB43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E010E4F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240D4D" w:rsidRPr="006B4074" w14:paraId="5FBA145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29944FD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6847572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6B3D82C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0AD64F7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0CB5D66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6DE7065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3BB974B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1AD7C61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3C7D8CF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074AF30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618126E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1E3C433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067D2CF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011D439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3479DE5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0C2DE8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658DF4D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6E92E60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63EE460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217244A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079478F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129046D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7FD3ED0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01F25FD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55E115A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766FBD9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4EDACA0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3584990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6B6939E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78FA295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2C37DD9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70F30B0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57D631F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6CC8B56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2C4147A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87113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397EB15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6C25B8B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203B0B7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68B224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195C966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5F40BA1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E1B558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259C079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6727482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7E9A5ED6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240D4D" w:rsidRPr="006B4074" w14:paraId="486B25E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26BFEAC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1B31735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4298C78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3A25FB3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3904B3B7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3FE3D9C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E05008" w14:textId="6C25C67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18746610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6F72F35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03D9824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3A98547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2C5AD6E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5520318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5BF0583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10145F3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24BF12A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532BD48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4815019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7C1AF0E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207F2BC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40CDBA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650240A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29D13AE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20DEBBF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03AD85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1924FCC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38DD9B6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1CAFA03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2D64E4C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2B74DBA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5320DAB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0B26F66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5BDAD1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6F50C3F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0560325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79D0AB2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0C0821B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5B9B5DA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6EDD102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654542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48BE785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33D0CA4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77415B2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30EBD01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575F452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6B4074" w:rsidRDefault="00240D4D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6B4074" w14:paraId="3808ABFD" w14:textId="5185E65E" w:rsidTr="001635B6">
              <w:trPr>
                <w:trHeight w:val="1814"/>
              </w:trPr>
              <w:tc>
                <w:tcPr>
                  <w:tcW w:w="1250" w:type="pct"/>
                </w:tcPr>
                <w:p w14:paraId="392961A3" w14:textId="0C114C28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4533209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65DA9EF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465E1605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794F05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A1B935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93E9F45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3DEBE0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3D15" w14:textId="2D1F390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38FA371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6B4CEDC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542D474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14D1EF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40C61F0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2754FBA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2C8DAF7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2720986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5BA5E8B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2BB5D39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304FC4C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7479C0A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536CC2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1EFEA2A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5A78D1C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084F51B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08B098F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0744E81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27F51FE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742FF77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7D0E3D9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263AD48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1753E29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1A8683B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277F732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01C846A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63AA64C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034D649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647E1D8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139BACD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60C843A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399F7D4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1BE5486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4E5943E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52900DE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2D20B7C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1F3BE6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748B861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5B00CCD8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43FDBBA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013A9E3F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13FDF8C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AB1F6F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4855B7E5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2FAC1B16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16B8635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8DC64F" w14:textId="6C052F1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10101C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4F1443E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67C06E4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65DFA12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36FD6B0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2F96F44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58E4CDC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52D0B70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336F7B3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6922C23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74CFA5C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4A11106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76F8FF1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7CAEF3D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2CBF794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1CC538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5EB2C50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440D670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3E8EF6F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7AED041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041E6B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5A78A54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2C85754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46E120A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70F2AE6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73FA53B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397313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79070ED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4AD3436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6185D44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3D0712D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055B607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20626F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40D1A19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1E61591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035EEC6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6FCF137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710D396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63496F30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65F48B94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5B2FA33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27B4A34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636C10C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15F209F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8B23FE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7166D2B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67A74" w14:textId="7C46D6B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695417E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6D39D97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55ACB8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267599D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7423EEE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7C43578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728AE9" w14:textId="03D0128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47D21B" w14:textId="1B51ACF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478B20A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76C3419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7CA5F5B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0EEE65B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6EE1163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337B0D0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1291A11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0FD8D33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17DC79C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34D8D57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1C3AB0E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6A5660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205A0BC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38AE869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6DF0C45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3E3FA02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187CBA1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4247EA8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1A072F6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5752DD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48F3873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2DCF8F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30872E9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2D976AD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2B8BBC5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2E5B5CD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7591B08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3275443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1AD9D3B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44F7836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3BDB7CE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27BAE27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D690409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37D68FE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7F98E0D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24F6050F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DAC1D88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748134E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B06261" w14:textId="10F9467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4F4E23C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37FBCA3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0BED8AA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7892A1D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2A4C510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39F8657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6EC3045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70E7BDB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56A8EF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6777C71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5C219F3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7EF175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58F6B62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603974C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39DEB9C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2ED1C91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127319A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3152CC4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106EF77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43564B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586AB22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252BB16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51356F9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360761D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6E74C6E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41E131F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A648A5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572EE34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78FD017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4C87804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3F97ECD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56AFE94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60C236C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6ED9E50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3E241FE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4D7B517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636687F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6C265EE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6B4074" w:rsidRDefault="00240D4D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6B4074" w14:paraId="5ABCB9D1" w14:textId="6B4B1A3C" w:rsidTr="001635B6">
              <w:trPr>
                <w:trHeight w:val="1814"/>
              </w:trPr>
              <w:tc>
                <w:tcPr>
                  <w:tcW w:w="1250" w:type="pct"/>
                </w:tcPr>
                <w:p w14:paraId="4C27874B" w14:textId="4EA432D3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6E92A4E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6647CDF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57A230A6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E31E61B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AD247D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14C71E7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53BC769E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6D45" w14:textId="6F71129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191EEF2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42DF58C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2A8C34F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78A16A5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09D2DB5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17C6665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3C4E5E3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35AD5C9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6751364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7229F9E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6E9F176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468F233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47DD0D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6DCAB4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6704261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4C2FBC5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4069D3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3980AD6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450425E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5FE0E07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5E08278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79DCE04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6902F65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75D57E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6805B90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49DDFDB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7741956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6F5C236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253FBDA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2355061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0D7D9F3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618FE72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44794AD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6A9A7C1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1BD87EC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18A745C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276233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6A9F1CD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48CA7E33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1DAA990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FE49090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6DB1B908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3A678047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6B897F3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1D092C77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52C0213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99D0C" w14:textId="074B13F9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048A273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6D20088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4A5A240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3AD55A7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6A68347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5A276AF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53176D0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1A92910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2CCF2A3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7C6D5A4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084BC92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4CB871C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0F3418F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4EC1993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2D6186A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4238AF6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03C16D9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3E811D7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39B68D5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10EABE0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5021D68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529C3D9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0AB26E4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30DDBA8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12A2903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4795170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4D9822D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5801CC8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7394110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177381AC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1893C78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3CC8A07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40B0094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7B2DB9F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3211F6D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0A74E10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6FE042E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63AFB77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591BE35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504BFB3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3161EE38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791AFDA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30F40492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2BF327C3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6474F609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6AE8172E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5DC499" w14:textId="3D9E3AC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4138B15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7A77B78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1A398EE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01AF5B2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367330C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46CF063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4BED7F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684E1B1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3760D3F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688462F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753B22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64F171C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7C307C9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26C580E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3897CC7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1AD9E9B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1490916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40D47FA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131EA0C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4472D72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550DA6D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65D9395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313D5E7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324A4D4B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50C309A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38B2725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77C51B7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40A239D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2237022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5529858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380E539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271EE1D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4550A0F8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3C54DF1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1BBE167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720BA18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200E4EF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419BA1F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6B4074" w:rsidRDefault="00240D4D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E6EA97A" w:rsidR="00240D4D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240D4D" w:rsidRPr="006B4074" w14:paraId="0CA8349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3B4EDB2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2EBF6DDD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3185D8D1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527D5FAC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4F6C8344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5648F368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9C3C5" w14:textId="63820979" w:rsidR="00240D4D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6B4074" w14:paraId="0B2F30B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24E0DC76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019DB8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762E4334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662A9C2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5312098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7A7F818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524B8DD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42B4B54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275065F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07E0C35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04C229E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07F5FD6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3E9FB60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6DD99671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32645B3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77918C3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10699F7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1E69C13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6C314013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54ACC3E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0D4947A9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1BB1396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2031D17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0C8BA69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2352AFB2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2E44BE1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604E3F10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18AE134E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18B8B42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741A0D1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52DA47F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7C13C36F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3C6C810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0E88AE6A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4BFAC805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6B4074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6D40B98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11E6167D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6B4074" w:rsidRDefault="00240D4D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6B4074" w:rsidRDefault="00240D4D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6B4074" w:rsidRDefault="00E50BDE" w:rsidP="006B4074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6B4074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6B4074" w:rsidRDefault="00A44A84" w:rsidP="006B4074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6B4074" w:rsidRPr="006B4074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4FB39D0" w14:textId="4F712B17" w:rsidR="006B4074" w:rsidRPr="006B4074" w:rsidRDefault="006B4074" w:rsidP="006B4074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042B90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2024</w:t>
            </w:r>
            <w:r w:rsidRPr="006B4074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90"/>
              <w:gridCol w:w="2690"/>
              <w:gridCol w:w="2691"/>
              <w:gridCol w:w="2691"/>
            </w:tblGrid>
            <w:tr w:rsidR="006B4074" w:rsidRPr="006B4074" w14:paraId="4DB7754E" w14:textId="77777777" w:rsidTr="00042B90">
              <w:trPr>
                <w:trHeight w:val="1814"/>
              </w:trPr>
              <w:tc>
                <w:tcPr>
                  <w:tcW w:w="1250" w:type="pct"/>
                </w:tcPr>
                <w:p w14:paraId="24E5BE00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7"/>
                    <w:gridCol w:w="337"/>
                    <w:gridCol w:w="337"/>
                    <w:gridCol w:w="337"/>
                    <w:gridCol w:w="328"/>
                  </w:tblGrid>
                  <w:tr w:rsidR="006B4074" w:rsidRPr="006B4074" w14:paraId="5005FD7F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B6CCE2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ECD8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7E615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694F81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1BB5DF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1CF3B7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BEAD2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6AFE7BC3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DAD7CB" w14:textId="6AA122D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953461" w14:textId="055998E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073878" w14:textId="375A36B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0E1528" w14:textId="5DE3BB9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4E76E6" w14:textId="35F355F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342773" w14:textId="664E347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DA5512" w14:textId="5914E54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5E12CB1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DEDB28" w14:textId="463F1A4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A55FC" w14:textId="03CD7A3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119730" w14:textId="719117B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E1E2D5" w14:textId="4B6ABF6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C7C96B" w14:textId="28CD8DC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86BEA7" w14:textId="57BD7A9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D4CC9A8" w14:textId="1B143E7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E1F3C0B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A7C431E" w14:textId="12FAE3C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78DF2" w14:textId="50007AB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7D51A9" w14:textId="4CE8374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B28494" w14:textId="538FCFC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9506D9" w14:textId="16FF7E7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346796" w14:textId="05A3190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676942C" w14:textId="52E2532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E8F2759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F4F4698" w14:textId="7251DF6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3EB78" w14:textId="21AFC22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D218E" w14:textId="3079357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7CF897" w14:textId="1DB3839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596E94" w14:textId="49BFC83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406AC" w14:textId="27A9B27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EB0C554" w14:textId="637367F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2DCDC01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4E53050" w14:textId="380087A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7B42A2" w14:textId="6E17270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804F7" w14:textId="4C6E039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2F7B" w14:textId="423ADC3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13A8E" w14:textId="5AEBB20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02E41" w14:textId="76CD46C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BCB5732" w14:textId="06BBB4E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940462A" w14:textId="77777777" w:rsidTr="00042B90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DF0C6BD" w14:textId="3C68D43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51939" w14:textId="06DDF3D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A5945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39D33B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696CA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7A23F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AC3EBF7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1D06E29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41ED783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6B4074" w:rsidRPr="006B4074" w14:paraId="29B9A8ED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3E946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D0462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1F2C7E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FAA2B5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40D7C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A338A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C1111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7981B9D4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925274" w14:textId="5241239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721B7C" w14:textId="13D0F29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953ABC" w14:textId="2B17C6E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FB4492" w14:textId="63763F9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825BB2" w14:textId="4C7DD29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4A086" w14:textId="4C42433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8ED4AC" w14:textId="0DCAE90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326DB73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C2E7B7" w14:textId="737D7B8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4007F5" w14:textId="541507B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E2FDA" w14:textId="4179AD7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E8813" w14:textId="5DF6530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B71E7C" w14:textId="15A861D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19763B" w14:textId="359A593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D98097" w14:textId="77BF14B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4C8A5D6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4BDA643" w14:textId="16064BA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A05BBA" w14:textId="0D614CE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BC8B5" w14:textId="694EDAE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7FB54D" w14:textId="1F97B74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5B13E0" w14:textId="3BE7811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166E77" w14:textId="2A86641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9888E6" w14:textId="7762E99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0300BDF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08EEB1E" w14:textId="46FF6C4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DEB8CA" w14:textId="574F0D5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3DD86" w14:textId="4C846E4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3623BD" w14:textId="36A2DBB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5DD21" w14:textId="4DA4978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01222B" w14:textId="1FB60B2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8883AC" w14:textId="3B95E5C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568BE3C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441ED5" w14:textId="55192BD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5F9A44" w14:textId="70BDD7C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ADFA4C" w14:textId="5D9028D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67F60D" w14:textId="56DDB00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70C4A" w14:textId="5391626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7F5C3B" w14:textId="750C44C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022C43" w14:textId="08DA6B6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7C1EEF1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E56F0F8" w14:textId="789CD6B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672685" w14:textId="740D065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3DA0A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8BC19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64E2F9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6446C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FBC503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5F847C7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0E667ED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6B4074" w:rsidRPr="006B4074" w14:paraId="4B74ADBC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9F4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438C3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42864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25374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C6FD41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EE8B9D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6F008A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75137DC7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39EBF3" w14:textId="1D26C17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1D9D47" w14:textId="160F2B9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2751A9" w14:textId="0ADA91E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481F4" w14:textId="77CE9EA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AA6B5E" w14:textId="5F28E5E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E5ED90" w14:textId="37B9CDA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75CE5" w14:textId="34FC313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6AF078D5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CD2B2A" w14:textId="52BE45D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FDA513" w14:textId="31D6F3C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B2BA4B" w14:textId="6798097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1BAC4" w14:textId="68DE409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86E439" w14:textId="4C953F7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E0B4A" w14:textId="64E395C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3F2A5" w14:textId="4BAAE71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C14A9D3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6587BDE" w14:textId="53F5184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94AA1F" w14:textId="11D0F33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4F4321" w14:textId="33B5152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EF0A0" w14:textId="1C063CC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F20757" w14:textId="35D72B1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10520D" w14:textId="3810AC8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286E19" w14:textId="012DC59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A406180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FC3C272" w14:textId="0A46324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074B23" w14:textId="0BEA596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DA2847" w14:textId="400C804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47E5DD" w14:textId="1C9648D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A205B" w14:textId="4490D4E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C8316D" w14:textId="4DB7FB0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1D11CA" w14:textId="164CF2A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B3A6E82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2E953A7" w14:textId="63CAB8E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3AF393" w14:textId="7668C65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9F3A4D" w14:textId="04B203B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C6506" w14:textId="22A5266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C9B33" w14:textId="2E0A354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AAF5D4" w14:textId="7D5255E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A59B0F" w14:textId="0F4A800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39D4C30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BAE45D1" w14:textId="04EB4F1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B965E6" w14:textId="1DF15B1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8715E0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F0CBD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88AB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FA44A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FEA21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4807C45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02C2AB3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6"/>
                    <w:gridCol w:w="337"/>
                    <w:gridCol w:w="337"/>
                    <w:gridCol w:w="337"/>
                    <w:gridCol w:w="337"/>
                    <w:gridCol w:w="330"/>
                  </w:tblGrid>
                  <w:tr w:rsidR="006B4074" w:rsidRPr="006B4074" w14:paraId="185B88D4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6EE162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C9239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678ADC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6F184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AC1564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BD7F42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C7F054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73D3502C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9CFD58" w14:textId="46934DB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FC1A8" w14:textId="1B1E065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A515B5" w14:textId="1569E75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EAC21" w14:textId="478A5BC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5E2CA0" w14:textId="3B4FB1E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E2F0A2" w14:textId="7E1A08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365E7A" w14:textId="44E4548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5499AAD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CB7B0BB" w14:textId="167A011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03BC70" w14:textId="3AB14AA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111F7" w14:textId="21ECA60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258B" w14:textId="3D13ED4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DC263A" w14:textId="51D58DA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B36C04" w14:textId="5EB4F4E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43B37D" w14:textId="0FE3901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E1398D0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3BFB7A4" w14:textId="3ECF51B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F4CB6B" w14:textId="380451F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2CB498" w14:textId="585EBD6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18F432" w14:textId="13BEE69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D1F39" w14:textId="23E2ED6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8753" w14:textId="466011E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EB6F23" w14:textId="70D964B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F0A70B9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DA2A38" w14:textId="2BAFEA5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928B32" w14:textId="2A8EF03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2E9E3" w14:textId="40C7F8D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37285" w14:textId="31C59F5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4D35FA" w14:textId="148B85D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1C939C" w14:textId="71FED68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578EB3" w14:textId="0DEB4E1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63D2B3C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34140" w14:textId="783C45B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AF823" w14:textId="436D1BB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4E1FEC" w14:textId="09FEFB3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B65F8" w14:textId="50A2ACF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F3AEA3" w14:textId="3D326E3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F915C" w14:textId="4FCDBE7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F850B6" w14:textId="3C44756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1938223" w14:textId="77777777" w:rsidTr="00042B90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B083D4" w14:textId="46F804A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BE0621" w14:textId="08603A3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FDD69D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F087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4CFB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17D84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690939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2F4358E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B4074" w:rsidRPr="006B4074" w14:paraId="2424EAEB" w14:textId="77777777" w:rsidTr="00042B90">
              <w:trPr>
                <w:trHeight w:val="1814"/>
              </w:trPr>
              <w:tc>
                <w:tcPr>
                  <w:tcW w:w="1250" w:type="pct"/>
                </w:tcPr>
                <w:p w14:paraId="121C20AF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20E663B4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E89E7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9D42D4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1985AD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29FC5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C25BD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491BF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D80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0483E58E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8BBE3E" w14:textId="3A64C8F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0E1FCD" w14:textId="141B40A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E6B5B2" w14:textId="4BFB450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D52650" w14:textId="5B201FB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2B8AD4" w14:textId="01EAE6E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9B098" w14:textId="0C6101D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89F4B" w14:textId="19ED039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02A9313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0A1BE0" w14:textId="6AF782F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DC4F6B" w14:textId="2B0396E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F9D0E" w14:textId="5A1A223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8EC1E" w14:textId="29C51AC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A7000E" w14:textId="757523A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BA0C07" w14:textId="6ED4389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6C3498" w14:textId="63E8CD9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81FF70D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58E9F0" w14:textId="77F3B9C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137235" w14:textId="0054599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1122D0" w14:textId="505158F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714AF2" w14:textId="434A03A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550766" w14:textId="613C042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099398" w14:textId="5F0B563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700943" w14:textId="35C4CE9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53CF39C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5591E6" w14:textId="7D3C1EA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CB1F23" w14:textId="332DF05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661D9" w14:textId="03AFBED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49D65" w14:textId="1F532F9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67042F" w14:textId="3897CFC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184668" w14:textId="399C3A9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51DA9F" w14:textId="6B3ECB8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80EB78A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5A6615" w14:textId="3DF9D54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0B3F98" w14:textId="11E237B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938FBF" w14:textId="7BB37CA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E7106" w14:textId="7200FF6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42B676" w14:textId="099F107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5ED16B" w14:textId="147FA91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4B5C9" w14:textId="5A534FF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A5B7420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A3E29B" w14:textId="46B4221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391400" w14:textId="4E6B409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1069C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77AD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17B93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EA9F0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9A5FD5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82D24F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2CADCA5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1CE8D829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7F656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21AD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AD0665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DB2B6E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1DF387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14505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5B12B1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784FD69C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B957CA" w14:textId="29B29D3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69B162" w14:textId="507DFA5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C6BDA3" w14:textId="4286F64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660987" w14:textId="3D3D6C6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887D40" w14:textId="7A0E466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39C7CF" w14:textId="1D9520C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B31595" w14:textId="53DA9FE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D5A6C83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E90493" w14:textId="4072E7E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615670" w14:textId="5632294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3DFB21" w14:textId="6CDD3E6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D7DEF4" w14:textId="3C104D4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9118CC" w14:textId="3E698CA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712200" w14:textId="61CBDCD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32364F" w14:textId="1EC7C29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C6C0CB9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01A227" w14:textId="0DCD9F6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B66D5D" w14:textId="78C10AA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8E4F4C" w14:textId="436B1CA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84D2A0" w14:textId="7DC80A5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130EC" w14:textId="16E777D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E9DAF" w14:textId="680EBB5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C41526" w14:textId="71F74E6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6984AA5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30FEB4" w14:textId="5C9B86F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A83600" w14:textId="7E02B2B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2C8C72" w14:textId="4EF4376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14C137" w14:textId="68EF548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451F9D" w14:textId="512692B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AB290" w14:textId="43FD8DE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0100B3" w14:textId="4AC9507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E7A971D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86D6B8" w14:textId="04DC948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E81CE5" w14:textId="0F6E456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650A" w14:textId="09B7A1B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962765" w14:textId="7C83902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7223C9" w14:textId="5B9EB87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D3A48C" w14:textId="3F62442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5C501F" w14:textId="328558A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1CF804C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043C48" w14:textId="0FB0F89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895CA9" w14:textId="426419E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4BCAD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7074C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9FCF45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F49A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A7A37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079C83D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B03A3E7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53A34AFE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B3A34A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8C4DF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96B40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84263D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BBBB83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158A2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60B8EF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657CDCF8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A80C586" w14:textId="0FAAC3B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9266896" w14:textId="1B5333D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1874A90" w14:textId="45A15F9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E444AC2" w14:textId="0C7CDE1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CF4C327" w14:textId="0D810BA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4EF7E5E" w14:textId="5533185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CFB5C4" w14:textId="55FDE47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4272170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235FBDA" w14:textId="23AA90A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C0B80EE" w14:textId="5397166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05E2726" w14:textId="3B7F3E4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108A97" w14:textId="454B717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A175A9" w14:textId="5F5B8B8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D2B8DB6" w14:textId="0E6F944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AE87D99" w14:textId="324BB73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3307DBA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C3A8AC5" w14:textId="1F212B2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CEA938A" w14:textId="2A6C3F6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E2AE53B" w14:textId="7BAF466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A8E8F0" w14:textId="4FE19E2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FD3D98" w14:textId="7695957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30B42D" w14:textId="6D6B143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D7D18E3" w14:textId="29D1254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A82ADCB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6542A6D" w14:textId="72A440A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5EC79FA" w14:textId="7961EB2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10589E" w14:textId="027EF4D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A247559" w14:textId="55C83BC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B6A9E8" w14:textId="32338C6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A0E334" w14:textId="17C27BB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390508" w14:textId="70C348F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599E2EF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2520CD4" w14:textId="0012946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C2F0D1" w14:textId="775673B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9D4690" w14:textId="7ED3EF7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A8C479" w14:textId="2CC89E2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A863EB5" w14:textId="5B90467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207D0C" w14:textId="764F8C6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86A004A" w14:textId="58A6EF3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D15D01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BA3D2AE" w14:textId="1DD906B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6D6073F" w14:textId="088D843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E0D1E7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E178D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E59591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A79DD7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95F037E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8DBE71B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73DC2DC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0174B5CF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6959C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5D154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5C598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E3A453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3EFE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B72C3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26FAE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2A0BC27A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6F6EA8" w14:textId="38B43F6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F52688" w14:textId="250FEC9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D40C65" w14:textId="334CE17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EC4221" w14:textId="20E5A0B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1B1C0" w14:textId="6C80D35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CCA58" w14:textId="7508D9C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EB89A2" w14:textId="69D5701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B42FB66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3085C2" w14:textId="74FA4A0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88293D" w14:textId="5AB3986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A2C0C3" w14:textId="66D9462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C9A3C7" w14:textId="0E3E2C0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9CCB57" w14:textId="4F635D9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31A31E" w14:textId="6C6FF74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4B9FEB" w14:textId="3080C14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2CE9C92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349CD" w14:textId="1617394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231DD4" w14:textId="4BA72E0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3C3E7B" w14:textId="170EA85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35E72D" w14:textId="08C8366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F271CD" w14:textId="1EC656E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4B81C" w14:textId="51B558A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1806EE" w14:textId="3C31328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C471C2B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B596B26" w14:textId="287FF81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707009" w14:textId="4775AEC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87044E" w14:textId="4493674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CE1B3" w14:textId="6AC19F9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B8729" w14:textId="0EFD11B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D28C0" w14:textId="53F532B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414D81" w14:textId="623CC63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1FC5FC4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1049FB" w14:textId="3BF0F9E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2EA0A" w14:textId="1FFCF61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962E3" w14:textId="498AB08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395D3" w14:textId="4B12C67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37A70E" w14:textId="1CC70A4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0910A" w14:textId="6965D89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98F503" w14:textId="655D005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F943AFD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F2965A" w14:textId="79B9709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7EE4B9" w14:textId="23B964B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194183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F2E9D4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011613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B8A940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41C7A0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4A7CB09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B4074" w:rsidRPr="006B4074" w14:paraId="5CF56F5F" w14:textId="77777777" w:rsidTr="00042B90">
              <w:trPr>
                <w:trHeight w:val="1814"/>
              </w:trPr>
              <w:tc>
                <w:tcPr>
                  <w:tcW w:w="1250" w:type="pct"/>
                </w:tcPr>
                <w:p w14:paraId="3754FA43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7E8F8900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19B5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81C2AF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167821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0B91E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95E4E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D394E7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42F1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4CA864CC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87CAAC" w14:textId="340AD3A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77041F" w14:textId="438619B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E5F8B8" w14:textId="5817E07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39491" w14:textId="0833912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E763D5" w14:textId="7F4115F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D9E18" w14:textId="54AB351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D6F601" w14:textId="1A73EB3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6198E22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2FB72E" w14:textId="36230DD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934E16" w14:textId="18F33BB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74489" w14:textId="1940BD3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7D0B7D" w14:textId="1AD27E8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EC4CE" w14:textId="5EEA8BE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D932" w14:textId="68E418A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D91C25" w14:textId="3E1A1A1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61810F1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6E8E43" w14:textId="637264E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546700" w14:textId="12EBC0B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0297E" w14:textId="04FC06A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48CFC" w14:textId="3586FE3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15A96" w14:textId="19E74C1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D31CB" w14:textId="435068B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4BF19E" w14:textId="26632FD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47706BE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F2BE2C2" w14:textId="390E3FF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A6EF50" w14:textId="5AE7FB4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37AACD" w14:textId="41819F7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A0530A" w14:textId="3269884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E74EF" w14:textId="4396501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F8C78D" w14:textId="11ED236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0C0DB7" w14:textId="74EB3A8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9F0F67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4A51A8" w14:textId="3297CE0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2B816E" w14:textId="07CB2A7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114C46" w14:textId="3F77BB0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A8083F" w14:textId="2C6895B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514B9A" w14:textId="17ABBE6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CE3061" w14:textId="399918F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22E67C" w14:textId="30AC47B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35BD15F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C2B2D42" w14:textId="1703FAC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741F82" w14:textId="556B276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E992AC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C9F2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2B719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16ED69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9E98E2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47BF6FE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2BF1AB4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5BB39530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06095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5EAE6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81714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E407E9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10624C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97A4B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97200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1830DABD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F2F94" w14:textId="38018BB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80EBC7" w14:textId="504CE91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E1EED0" w14:textId="1DD8CEF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9359E8" w14:textId="202518A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ED09E6" w14:textId="42CDC8A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A196B2" w14:textId="6D28242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EF1D9" w14:textId="6540D1F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2FBD8D7E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445463" w14:textId="0AEE746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96617A1" w14:textId="6F22CDD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56822" w14:textId="0E1921D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98C8BB" w14:textId="4D864A1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596276" w14:textId="3A1FD2C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30902" w14:textId="27721CA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1D57C8" w14:textId="5F67A28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3C96ED0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E9DBBD" w14:textId="58AAB6D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9FA7A5" w14:textId="0894826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EF3171" w14:textId="5722A5D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48A759" w14:textId="6D9AF19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48DF5E" w14:textId="07FB47D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ADF16A" w14:textId="57E0A70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13484B" w14:textId="596BD49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FBB6E8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AD0E49" w14:textId="6355950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9CF93" w14:textId="497BADA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6D1811" w14:textId="47FFF37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40F99A" w14:textId="49EB977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B44FF9" w14:textId="4E4C066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D0B28" w14:textId="496C4E3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51AF36" w14:textId="61409E9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6B42778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48B1412" w14:textId="23740B6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8DBBC6" w14:textId="07645EA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696E79" w14:textId="6FE7015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C0061A" w14:textId="4BF1B9C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B6EDE2" w14:textId="16A7995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D0DA27" w14:textId="3162F74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4E0F77" w14:textId="171F22D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6F02D6F8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5AD4E7" w14:textId="24ABCAB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65F22" w14:textId="6045B8A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C848D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5EFF5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388EF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074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A8E91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AFDCA19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53F1166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53AD411A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8B5A9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FE35E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27F1D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B35FF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746350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12C7D5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891312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67BA99D3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A758B0" w14:textId="633E83F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023467" w14:textId="523D9B4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A10C6F" w14:textId="6D50066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7074C" w14:textId="4C90694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8FA395" w14:textId="4181C1D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37513" w14:textId="2B47F99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F541C" w14:textId="31BB377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00174D33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AC23D1" w14:textId="66FDDAE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E705E7" w14:textId="688A10F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DA6E39" w14:textId="3184277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C34B90" w14:textId="2A9829D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369866" w14:textId="0F14B71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146AB" w14:textId="5CC4BD3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80B7C8" w14:textId="35DD9B4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7C4C573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F95ECB" w14:textId="5E1E544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B64D3E" w14:textId="5E4463C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BE0D33" w14:textId="1B84491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D1E57" w14:textId="18045D1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1CE04" w14:textId="4CC3915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594432" w14:textId="4D79404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9A1CB6" w14:textId="7858322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53B8E72E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B9F448" w14:textId="4BD88AD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DD1CD6" w14:textId="29EEE3A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81DCC" w14:textId="5DDFDC1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8C1612" w14:textId="0F5FCB8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3766CA" w14:textId="161C800C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F1A58" w14:textId="7FA3E9F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5255F8" w14:textId="7110577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87D6EF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89B29D" w14:textId="4BC8D9F2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896283E" w14:textId="3CCC121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92D26D" w14:textId="246EAE5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9F7BD6" w14:textId="10AA502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5E8B38" w14:textId="0534261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D250" w14:textId="494134B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042146" w14:textId="27D9297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4F759BCA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15FEB4" w14:textId="30A2595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E920" w14:textId="52F3143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745121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595D65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0AFA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F69D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8CC44BA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DE6824D" w14:textId="77777777" w:rsidR="006B4074" w:rsidRPr="006B4074" w:rsidRDefault="006B4074" w:rsidP="006B40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21AFB8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6B407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7"/>
                    <w:gridCol w:w="337"/>
                    <w:gridCol w:w="337"/>
                    <w:gridCol w:w="337"/>
                    <w:gridCol w:w="331"/>
                  </w:tblGrid>
                  <w:tr w:rsidR="006B4074" w:rsidRPr="006B4074" w14:paraId="68213F22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5F077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AEA0CB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5B84E8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06872F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7CD3D1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D6C62D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7D909A" w14:textId="77777777" w:rsidR="006B4074" w:rsidRPr="006B4074" w:rsidRDefault="006B4074" w:rsidP="006B40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B4074" w:rsidRPr="006B4074" w14:paraId="71101A49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7FD75D" w14:textId="68A6458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75E6B8" w14:textId="501665C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211C2C" w14:textId="38A514C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2C36F" w14:textId="651B1A2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50787A" w14:textId="14F6182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2AC39A" w14:textId="1CCF11C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9EB845" w14:textId="4A2BA73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6B40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BA3AC61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CD6007" w14:textId="331BA84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E9A99D" w14:textId="01A7AFE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CA0EF" w14:textId="44ADC2AA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6D3CE" w14:textId="1CF3522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85DA6" w14:textId="5870FD3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DA504" w14:textId="319CCB84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8B039BB" w14:textId="74BEA44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0216712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118B903" w14:textId="2B5BC92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7E95A2" w14:textId="543F0B9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3F5744" w14:textId="4A6DD38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3CFBA" w14:textId="5F46FC5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4EE81" w14:textId="0666B56F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EC632" w14:textId="3568C021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864567" w14:textId="15E7422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250D0F4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7BF1B0" w14:textId="05B8D0F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F39FBE" w14:textId="266E307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43F558" w14:textId="4A1CB44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80915" w14:textId="72CCB7A6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F15BD8" w14:textId="62DA3FE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5D58EB" w14:textId="689FE6A9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28F521" w14:textId="6FEA53B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3D57D4A2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CCB93" w14:textId="3FE8502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CAA351" w14:textId="436E25C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E816E5" w14:textId="358476AE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1912" w14:textId="0DE7BBE0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5A520" w14:textId="199C242D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91656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BC9171" w14:textId="03FA5768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07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248D91" w14:textId="3C33A943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F6631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B4074" w:rsidRPr="006B4074" w14:paraId="17A04BA4" w14:textId="77777777" w:rsidTr="00042B90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852656" w14:textId="02F14545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1CA921" w14:textId="09448A0B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042B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6B40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12270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E31F84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3CFC78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E688E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EDC4B6" w14:textId="77777777" w:rsidR="006B4074" w:rsidRPr="006B4074" w:rsidRDefault="006B4074" w:rsidP="006B40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829E07" w14:textId="77777777" w:rsidR="006B4074" w:rsidRPr="006B4074" w:rsidRDefault="006B4074" w:rsidP="006B40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6B4074" w:rsidRPr="006B4074" w:rsidRDefault="006B4074" w:rsidP="006B4074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6B4074" w:rsidRDefault="00F93E3B" w:rsidP="006B4074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6B4074" w:rsidSect="006B4074">
      <w:pgSz w:w="11906" w:h="16838" w:code="9"/>
      <w:pgMar w:top="454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37D8F" w14:textId="77777777" w:rsidR="006206E1" w:rsidRDefault="006206E1">
      <w:pPr>
        <w:spacing w:after="0"/>
      </w:pPr>
      <w:r>
        <w:separator/>
      </w:r>
    </w:p>
  </w:endnote>
  <w:endnote w:type="continuationSeparator" w:id="0">
    <w:p w14:paraId="77DDC393" w14:textId="77777777" w:rsidR="006206E1" w:rsidRDefault="006206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03EBC" w14:textId="77777777" w:rsidR="006206E1" w:rsidRDefault="006206E1">
      <w:pPr>
        <w:spacing w:after="0"/>
      </w:pPr>
      <w:r>
        <w:separator/>
      </w:r>
    </w:p>
  </w:footnote>
  <w:footnote w:type="continuationSeparator" w:id="0">
    <w:p w14:paraId="330F2127" w14:textId="77777777" w:rsidR="006206E1" w:rsidRDefault="006206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2B90"/>
    <w:rsid w:val="0005357B"/>
    <w:rsid w:val="00071356"/>
    <w:rsid w:val="00077CFD"/>
    <w:rsid w:val="00097A25"/>
    <w:rsid w:val="000A5A57"/>
    <w:rsid w:val="00111F7C"/>
    <w:rsid w:val="001274F3"/>
    <w:rsid w:val="00151CCE"/>
    <w:rsid w:val="001635B6"/>
    <w:rsid w:val="001B01F9"/>
    <w:rsid w:val="001C41F9"/>
    <w:rsid w:val="00240D4D"/>
    <w:rsid w:val="002562E7"/>
    <w:rsid w:val="00285C1D"/>
    <w:rsid w:val="003327F5"/>
    <w:rsid w:val="00340CAF"/>
    <w:rsid w:val="003C0D41"/>
    <w:rsid w:val="003E085C"/>
    <w:rsid w:val="003E0A6B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10635"/>
    <w:rsid w:val="006206E1"/>
    <w:rsid w:val="00653B95"/>
    <w:rsid w:val="00667021"/>
    <w:rsid w:val="006974E1"/>
    <w:rsid w:val="006B4074"/>
    <w:rsid w:val="006C0896"/>
    <w:rsid w:val="006F513E"/>
    <w:rsid w:val="007466D7"/>
    <w:rsid w:val="007C0139"/>
    <w:rsid w:val="007D45A1"/>
    <w:rsid w:val="007F564D"/>
    <w:rsid w:val="008B1201"/>
    <w:rsid w:val="008F16F7"/>
    <w:rsid w:val="0091375E"/>
    <w:rsid w:val="009164BA"/>
    <w:rsid w:val="0091656F"/>
    <w:rsid w:val="009166BD"/>
    <w:rsid w:val="00977AAE"/>
    <w:rsid w:val="00996E56"/>
    <w:rsid w:val="00997268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4276"/>
    <w:rsid w:val="00C6519B"/>
    <w:rsid w:val="00C70F21"/>
    <w:rsid w:val="00C7354B"/>
    <w:rsid w:val="00C91F9B"/>
    <w:rsid w:val="00DE32AC"/>
    <w:rsid w:val="00E1407A"/>
    <w:rsid w:val="00E318B9"/>
    <w:rsid w:val="00E50BDE"/>
    <w:rsid w:val="00E774CD"/>
    <w:rsid w:val="00E77E1D"/>
    <w:rsid w:val="00ED75B6"/>
    <w:rsid w:val="00EF1F0E"/>
    <w:rsid w:val="00F25F9B"/>
    <w:rsid w:val="00F66312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6831</Words>
  <Characters>38938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2020-04-23T11:40:00Z</dcterms:created>
  <dcterms:modified xsi:type="dcterms:W3CDTF">2020-04-23T11:40:00Z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