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023CF0E" w:rsidR="003E085C" w:rsidRPr="002360E1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996A8E"/>
                <w:lang w:bidi="ru-RU"/>
              </w:rPr>
            </w:pP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begin"/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instrText xml:space="preserve"> DOCVARIABLE  MonthStart1 \@  yyyy   \* MERGEFORMAT </w:instrText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separate"/>
            </w:r>
            <w:r w:rsidR="00A84446">
              <w:rPr>
                <w:rFonts w:cs="Arial"/>
                <w:b/>
                <w:bCs/>
                <w:noProof/>
                <w:color w:val="996A8E"/>
                <w:lang w:bidi="ru-RU"/>
              </w:rPr>
              <w:t>2023</w:t>
            </w:r>
            <w:r w:rsidRPr="002360E1">
              <w:rPr>
                <w:rFonts w:cs="Arial"/>
                <w:b/>
                <w:bCs/>
                <w:noProof/>
                <w:color w:val="996A8E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E1A86" w:rsidRDefault="00612E0C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73E76106" w:rsidR="00612E0C" w:rsidRPr="00A84446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30860482" w:rsidR="00612E0C" w:rsidRPr="00A84446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4637358" w:rsidR="00612E0C" w:rsidRPr="00A84446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3D82F4E5" w:rsidR="00612E0C" w:rsidRPr="00A84446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01DB93D5" w:rsidR="00612E0C" w:rsidRPr="00A84446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57099CA3" w:rsidR="00612E0C" w:rsidRPr="00E44028" w:rsidRDefault="00A84446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4D8ADC6D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Januari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E1A86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031F88B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4EEC0989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3C7DAC8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CD4463A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5ED5D4CD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3BBE836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83FF2B9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B9B71C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57D35F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A87116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167068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7E6039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AD236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683284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6DD8FB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41DB40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6A1831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773C4A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D0A61C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2D8264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D5AF4C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D4EB65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9EDF4D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2C97ED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C346B8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0880E0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11BE60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B30D02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730D3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B30669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87B210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2A5773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5E5A87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1CBEF7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474562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FB930E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5C0E36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4DDFA0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E362AF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6C2F4A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09FFA2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D34A4E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D8FB44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F43EF1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6203AAE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56228BFE" w:rsidR="00B27062" w:rsidRPr="00564CB4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659C6614" w:rsidR="00B27062" w:rsidRPr="00564CB4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27E591A6" w:rsidR="00B27062" w:rsidRPr="00564CB4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0C78AD1B" w:rsidR="00B27062" w:rsidRPr="00564CB4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378CB5F" w:rsidR="00B27062" w:rsidRPr="00E44028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332F439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6E44818E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57F4A953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A42221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2D986F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77264CE2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0ADD190C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942B940" w:rsidR="00612E0C" w:rsidRPr="00DE1A86" w:rsidRDefault="002360E1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07DD082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05ACB5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28BC6D4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AC6B17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35D3D0D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F4CB35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1840DC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7D9B9AF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BEB635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EB9D35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7B4CDE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5B61D2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4C46D8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56CCB2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22C683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E42FFB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74A89B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F6F745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0741A0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D71B68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F462E2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79B9B8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202818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BA9F96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38E229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8E3D50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7BD8F3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67AC3C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40CD180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BC5441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54FAD0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F97B62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6D9A21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A67CE3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9357BE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BD869E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67F71B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6353EC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0F2EDE83" w:rsidR="00B27062" w:rsidRPr="00564CB4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6AEAA3AA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248FFB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7406A953" w:rsidR="00B27062" w:rsidRPr="00564CB4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DFB196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55A16E40" w:rsidR="00B27062" w:rsidRPr="00564CB4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351B5D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4306CE1F" w:rsidR="00B27062" w:rsidRPr="00564CB4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6B26F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058340DC" w:rsidR="00B27062" w:rsidRPr="002360E1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BF5F3C2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Maart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3A225F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EF00B9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F1C55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E5EC42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812AA90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03908D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54EF08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7E460AE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AFC0F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1B786E1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B1CBA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3DD2DDD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6FED8E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7D8398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3AE458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019DEF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727C9F6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E32B0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822C7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FF3F96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0D10B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8AD02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721DD9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CC86D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417846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C78AD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C99DF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FA082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4BAA52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3D9FE5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9745CA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97D2D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25A56C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418360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17C76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8C3DED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CE0BB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23D21DD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92F119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0BC664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2600E9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57487F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8BC4E4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A64E65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8B1F2F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630F6878" w:rsidR="00B27062" w:rsidRPr="00A8444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F8C95F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183DC5F6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57F2D23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5E06A4E4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10CC53DE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0418A78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173B5B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4DD08C1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78B3C6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39BDA70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7DA96E1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5FFE18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6FE22AB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9AB4DE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56E4F15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BA6BF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93A257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EE3147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B8E18E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5C450CF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142ED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BB887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8333B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846B44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301272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086D69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F0798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11C1ADD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62948D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B1C4D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C5B03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84A6E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34991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0917A0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39C0EE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CE4D2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3EBA2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5BDC9A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0CEF86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509245E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400A2D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4D7450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741C09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C7209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4F276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23E315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94B4A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F9097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3171F5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67BD2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7D14416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4565737E" w:rsidR="00B27062" w:rsidRPr="00A8444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54D2255E" w:rsidR="00B27062" w:rsidRPr="00BF714C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2CC9C15B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4CE25A4A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7F07BF2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2026EA92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2C14284B" w:rsidR="00B27062" w:rsidRPr="00BF714C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17E5F03F" w:rsidR="00B27062" w:rsidRPr="00564CB4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5C8400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Mei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63C57B9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CF8230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71755E9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DE51A6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83B3F1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5FC7EE5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78F253F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7A1678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C13EF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65DD3A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496B3BE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5DD6CC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4D312F5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A71E60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40BC34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1116F0E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C03736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321E49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D2EACD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E91EC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74A51A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54A4609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A8F65D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67D4396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C0A166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E053B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1302691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C318E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73EF230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4E36AD2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8AA2BE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1FB1F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D81E0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7B64F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198E46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13BC7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1F3F5D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7B17D31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2F763A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A6D8E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607D45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CA0600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63957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1CA9BB7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8670C2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59B2F664" w:rsidR="00B27062" w:rsidRPr="00BF714C" w:rsidRDefault="00BF714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2D48E4F7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DED7C17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732D8920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5906E29F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4602226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052DAF7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204F9AD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34FDC7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51628235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41E5000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0F4825B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34EA527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B4DE9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2C70607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5DEC15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A3AC58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735E4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4AB875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826616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89DD6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FCA836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451609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965764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9EAFFB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4EA148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876BC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7DA60C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1515FF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70FDE7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E0D39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AC3B16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70A6A42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19B747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5BF498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480778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1C824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10DEC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BC34C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40C53F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94BB6F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45228EE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545B1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65BD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60DF9E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34298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2E879FE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7244DA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5D8794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37FEC9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A0DE1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069C2020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0F209D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5BCBCD84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4ADE28B1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37996E26" w:rsidR="00B27062" w:rsidRPr="00BF714C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30A48EF4" w:rsidR="00B27062" w:rsidRPr="00BF714C" w:rsidRDefault="00BF714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6D8B51E3" w:rsidR="00B27062" w:rsidRPr="00BF714C" w:rsidRDefault="00BF714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</w:tbl>
                <w:p w14:paraId="0BBEF90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6F62BA1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41A1935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B138DC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674377A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52685F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4590460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27675F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3C74108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CBA891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5AD0CBA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25E27B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5C676FB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43224D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1EC5FF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0353CD4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CDEF4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E728A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C893E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5EDAE0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49472E5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10224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9D213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09C0C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611C35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1DF6636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B9FAB8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A76304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674557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F7DCC9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4FD6F8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CB24F3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0EB788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C4D161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AA4302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5833706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3D86D0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8C0B1D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683EDF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2C3CF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01C4742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6D2B0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03CBDEB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9DE2DD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58FD2EE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50EA4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5D4574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3D03587E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33E8757E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537525AF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659F0ED4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486D096A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79035D0" w:rsidR="00B27062" w:rsidRPr="002360E1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6EC7BBE4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Augustus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9B51F0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16ACBE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3007B5F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6650647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24137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10854B2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11A6A68A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00965B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BD4BA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0A9E376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330518D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0CF3AF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3E2696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36E9D3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2B67669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35E4D6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92407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65895F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0A700C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A6A76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5BF0A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23D012F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4A612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2DFFA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2BCADD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1EFBBB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832F8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6AB75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0E9B6B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1FC039E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011DDA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3279D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2419B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6C1DD0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3CAD82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66E4944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438739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7D6C10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2DAA26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4D1F37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BCF815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2B671C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2C637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496DCA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4A68B01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4AA29CCD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B072507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7C3B79B0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0717E0E6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1FA20CBB" w:rsidR="00B27062" w:rsidRPr="00BF714C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6FF4FC57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E77A44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6C64DC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32D31F4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C8EDDE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5259D78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3044B88D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BD6C56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535E003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A8B659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C1B15D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3A9861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416762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EDF3E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3C0ED73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67C94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18C1E3E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0C2EBBF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B51B1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CC637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725325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2BA8F4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B94866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F7CA30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2414D1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6DD0D7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9BCB9A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F8186C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E857E7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24650D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282104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A140C3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15537AD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20335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BDC761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6FAD2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368EB0C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DDF406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A78A16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D6B61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5AA987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0672B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BD0950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41F959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9E3DA4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3081328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5A697C00" w:rsidR="00B27062" w:rsidRPr="00BF714C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016B8A0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3791C49B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325AC2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4E2CE163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7A3062D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760EC428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619D8F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14070AF7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B1D200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036EC6B" w:rsidR="00B27062" w:rsidRPr="00E44028" w:rsidRDefault="00E44028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</w:tbl>
                <w:p w14:paraId="578640BD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9C77EAC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2360E1"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1435460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46BAF794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52724019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54EF9CAE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2A1B120B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7D5684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1A22EBB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C9834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3A05DF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DA736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493063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AAE535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548F4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DA0ED6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6990B1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6129EA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7040AE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30775A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3AEBA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883BC3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EE9A64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FDDA4C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913332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41757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484D1B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F17977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9EF05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60BACFD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5BEB5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50627F0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ED688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30336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087949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2AEA68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277E53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CE7D55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A8FFAA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296A3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F0FE44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D1E11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6CB137A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6B817F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01DF1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E33DE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07FF767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4646238D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1D7D2FDC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159D09F3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6E6D72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67C43AD0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5E36D298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260E1ECB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65CF7882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0FFCA8BA" w:rsidR="00B27062" w:rsidRPr="002C4EDE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7E4215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2DEA287" w:rsidR="00B27062" w:rsidRPr="002360E1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3A21FFFE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2A4968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05F1704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3AECB0B8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3A4F522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F380F88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D04A96A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BCAA652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54AF0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869DB1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C92D1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2F8BC9C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D0FDBC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6628182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5D8BD5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33BB4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FC514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D82EC3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CCAD7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893492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A5EE0D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C1C5C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99D3B3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2DA8EC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7082E2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0538DE6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AF163E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2EA504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ABEE94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0B9680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DDF62B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11C081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4B3DD7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9554B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60E9D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C7247C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351DB9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6652B18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C1ED65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69804C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905C53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36DCBD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6E81F6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DABBFF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E123C4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190E8B93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6CB82503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634ACD13" w:rsidR="00B27062" w:rsidRPr="00A84446" w:rsidRDefault="00A8444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6703A231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6390B212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0E55247B" w:rsidR="00B27062" w:rsidRPr="00A84446" w:rsidRDefault="00DE1A8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2360E1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BF714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2360E1" w:rsidRDefault="00B27062" w:rsidP="00DE1A86">
                        <w:pPr>
                          <w:pStyle w:val="Months"/>
                          <w:ind w:left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6E4E9E1" w:rsidR="00612E0C" w:rsidRPr="00DE1A86" w:rsidRDefault="002360E1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B683D2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МА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6A7C2B1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DI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490C499C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WO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3CECEC36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5AC417F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040BB93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2CA9137" w:rsidR="00612E0C" w:rsidRPr="00DE1A86" w:rsidRDefault="002360E1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ZO</w:t>
                        </w:r>
                      </w:p>
                    </w:tc>
                  </w:tr>
                  <w:tr w:rsidR="00612E0C" w:rsidRPr="00DE1A86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29F571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4F02144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AF32EE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2A7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D4D8BE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766318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872D7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408DDF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E73DE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87734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5C3827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F9EF55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403CD1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132DCA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7B9C9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D72EB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E47DE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3EAD6C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4E08B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1E5035F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43FCAC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59CA2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3CBCA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00D937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B1D66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FE76BD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2E909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000C3D3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1127DB5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F62166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5B5C6D3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360892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4658C5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E8142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FB1C03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33F7C4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7EF70A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44B3E8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44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1208C" w14:textId="77777777" w:rsidR="0032253B" w:rsidRDefault="0032253B">
      <w:pPr>
        <w:spacing w:after="0"/>
      </w:pPr>
      <w:r>
        <w:separator/>
      </w:r>
    </w:p>
  </w:endnote>
  <w:endnote w:type="continuationSeparator" w:id="0">
    <w:p w14:paraId="03C8C9A0" w14:textId="77777777" w:rsidR="0032253B" w:rsidRDefault="003225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45C5" w14:textId="77777777" w:rsidR="0032253B" w:rsidRDefault="0032253B">
      <w:pPr>
        <w:spacing w:after="0"/>
      </w:pPr>
      <w:r>
        <w:separator/>
      </w:r>
    </w:p>
  </w:footnote>
  <w:footnote w:type="continuationSeparator" w:id="0">
    <w:p w14:paraId="03BB9D09" w14:textId="77777777" w:rsidR="0032253B" w:rsidRDefault="003225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60E1"/>
    <w:rsid w:val="002549DD"/>
    <w:rsid w:val="002562E7"/>
    <w:rsid w:val="00285C1D"/>
    <w:rsid w:val="002C3AAE"/>
    <w:rsid w:val="002C4EDE"/>
    <w:rsid w:val="002D292B"/>
    <w:rsid w:val="00302C5D"/>
    <w:rsid w:val="0032253B"/>
    <w:rsid w:val="003327F5"/>
    <w:rsid w:val="00340CAF"/>
    <w:rsid w:val="00375504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62A77"/>
    <w:rsid w:val="00564CB4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6F13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84446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BF714C"/>
    <w:rsid w:val="00C32B94"/>
    <w:rsid w:val="00C44DFB"/>
    <w:rsid w:val="00C6519B"/>
    <w:rsid w:val="00C70F21"/>
    <w:rsid w:val="00C7354B"/>
    <w:rsid w:val="00C91863"/>
    <w:rsid w:val="00C91F9B"/>
    <w:rsid w:val="00CC233C"/>
    <w:rsid w:val="00D00BDE"/>
    <w:rsid w:val="00D84FBB"/>
    <w:rsid w:val="00DC1675"/>
    <w:rsid w:val="00DC493D"/>
    <w:rsid w:val="00DE1A86"/>
    <w:rsid w:val="00DE32AC"/>
    <w:rsid w:val="00E1407A"/>
    <w:rsid w:val="00E318B9"/>
    <w:rsid w:val="00E44028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3446</Words>
  <Characters>19646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2022-03-14T06:38:00Z</dcterms:created>
  <dcterms:modified xsi:type="dcterms:W3CDTF">2022-03-14T06:38:00Z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