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ayout w:type="fixed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DE1A86" w14:paraId="40983BE3" w14:textId="77777777" w:rsidTr="00B27062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72A5683E" w:rsidR="003E085C" w:rsidRPr="002360E1" w:rsidRDefault="003E085C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996A8E"/>
                <w:lang w:bidi="ru-RU"/>
              </w:rPr>
            </w:pPr>
            <w:r w:rsidRPr="002360E1">
              <w:rPr>
                <w:rFonts w:cs="Arial"/>
                <w:b/>
                <w:bCs/>
                <w:noProof/>
                <w:color w:val="996A8E"/>
                <w:lang w:bidi="ru-RU"/>
              </w:rPr>
              <w:fldChar w:fldCharType="begin"/>
            </w:r>
            <w:r w:rsidRPr="002360E1">
              <w:rPr>
                <w:rFonts w:cs="Arial"/>
                <w:b/>
                <w:bCs/>
                <w:noProof/>
                <w:color w:val="996A8E"/>
                <w:lang w:bidi="ru-RU"/>
              </w:rPr>
              <w:instrText xml:space="preserve"> DOCVARIABLE  MonthStart1 \@  yyyy   \* MERGEFORMAT </w:instrText>
            </w:r>
            <w:r w:rsidRPr="002360E1">
              <w:rPr>
                <w:rFonts w:cs="Arial"/>
                <w:b/>
                <w:bCs/>
                <w:noProof/>
                <w:color w:val="996A8E"/>
                <w:lang w:bidi="ru-RU"/>
              </w:rPr>
              <w:fldChar w:fldCharType="separate"/>
            </w:r>
            <w:r w:rsidR="006C5830">
              <w:rPr>
                <w:rFonts w:cs="Arial"/>
                <w:b/>
                <w:bCs/>
                <w:noProof/>
                <w:color w:val="996A8E"/>
                <w:lang w:bidi="ru-RU"/>
              </w:rPr>
              <w:t>2022</w:t>
            </w:r>
            <w:r w:rsidRPr="002360E1">
              <w:rPr>
                <w:rFonts w:cs="Arial"/>
                <w:b/>
                <w:bCs/>
                <w:noProof/>
                <w:color w:val="996A8E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Layout w:type="fixed"/>
              <w:tblCellMar>
                <w:top w:w="255" w:type="dxa"/>
                <w:bottom w:w="255" w:type="dxa"/>
              </w:tblCellMar>
              <w:tblLook w:val="04A0" w:firstRow="1" w:lastRow="0" w:firstColumn="1" w:lastColumn="0" w:noHBand="0" w:noVBand="1"/>
            </w:tblPr>
            <w:tblGrid>
              <w:gridCol w:w="531"/>
              <w:gridCol w:w="2955"/>
              <w:gridCol w:w="532"/>
              <w:gridCol w:w="2956"/>
              <w:gridCol w:w="532"/>
              <w:gridCol w:w="2960"/>
            </w:tblGrid>
            <w:tr w:rsidR="00612E0C" w:rsidRPr="00DE1A86" w14:paraId="79F6697B" w14:textId="77777777" w:rsidTr="00B27062">
              <w:trPr>
                <w:trHeight w:val="340"/>
              </w:trPr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612E0C" w:rsidRPr="00DE1A86" w14:paraId="5BD76ED2" w14:textId="77777777" w:rsidTr="00B27062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9131348" w14:textId="77777777" w:rsidR="00612E0C" w:rsidRPr="00DE1A86" w:rsidRDefault="00612E0C" w:rsidP="0087060A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612E0C" w:rsidRPr="00DE1A86" w14:paraId="4B846B33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2C35AEF" w14:textId="3716797E" w:rsidR="00612E0C" w:rsidRPr="002360E1" w:rsidRDefault="006C5830" w:rsidP="006C5830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52</w:t>
                        </w:r>
                      </w:p>
                    </w:tc>
                  </w:tr>
                  <w:tr w:rsidR="00612E0C" w:rsidRPr="00DE1A86" w14:paraId="5F5FEF02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2115E6B" w14:textId="485F001D" w:rsidR="00612E0C" w:rsidRPr="006C5830" w:rsidRDefault="006C5830" w:rsidP="0087060A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612E0C" w:rsidRPr="00DE1A86" w14:paraId="6C1BE146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E610C25" w14:textId="75DB81D5" w:rsidR="00612E0C" w:rsidRPr="006C5830" w:rsidRDefault="006C5830" w:rsidP="0087060A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612E0C" w:rsidRPr="00DE1A86" w14:paraId="4181D589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49E21C2" w14:textId="7CBAC490" w:rsidR="00612E0C" w:rsidRPr="006C5830" w:rsidRDefault="006C5830" w:rsidP="0087060A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612E0C" w:rsidRPr="00DE1A86" w14:paraId="1DE75757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CE9BC3E" w14:textId="22C1928B" w:rsidR="00612E0C" w:rsidRPr="006C5830" w:rsidRDefault="006C5830" w:rsidP="0087060A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612E0C" w:rsidRPr="00DE1A86" w14:paraId="75054769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F0E5CA7" w14:textId="11386EBE" w:rsidR="00612E0C" w:rsidRPr="00E44028" w:rsidRDefault="006C5830" w:rsidP="0087060A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</w:tbl>
                <w:p w14:paraId="3C8B36A2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1E763E4B" w14:textId="4D8ADC6D" w:rsidR="00612E0C" w:rsidRPr="00DE1A86" w:rsidRDefault="002360E1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00A4DC"/>
                      <w:sz w:val="40"/>
                      <w:szCs w:val="40"/>
                    </w:rPr>
                  </w:pPr>
                  <w:bookmarkStart w:id="1" w:name="_Hlk38821049"/>
                  <w:r>
                    <w:rPr>
                      <w:rFonts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  <w:t>Januari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3"/>
                    <w:gridCol w:w="424"/>
                    <w:gridCol w:w="424"/>
                    <w:gridCol w:w="424"/>
                    <w:gridCol w:w="424"/>
                    <w:gridCol w:w="413"/>
                  </w:tblGrid>
                  <w:tr w:rsidR="00612E0C" w:rsidRPr="00DE1A86" w14:paraId="684222CD" w14:textId="77777777" w:rsidTr="00B27062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shd w:val="clear" w:color="auto" w:fill="00A4DC"/>
                        <w:vAlign w:val="center"/>
                      </w:tcPr>
                      <w:p w14:paraId="39408482" w14:textId="2031F88B" w:rsidR="00612E0C" w:rsidRPr="00DE1A86" w:rsidRDefault="002360E1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B285114" w14:textId="4EEC0989" w:rsidR="00612E0C" w:rsidRPr="00DE1A86" w:rsidRDefault="002360E1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4BB7502" w14:textId="63C7DAC8" w:rsidR="00612E0C" w:rsidRPr="00DE1A86" w:rsidRDefault="002360E1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684BA99" w14:textId="3CD4463A" w:rsidR="00612E0C" w:rsidRPr="00DE1A86" w:rsidRDefault="002360E1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1CF75680" w14:textId="5ED5D4CD" w:rsidR="00612E0C" w:rsidRPr="00DE1A86" w:rsidRDefault="002360E1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7BE3AF3" w14:textId="33BBE836" w:rsidR="00612E0C" w:rsidRPr="00DE1A86" w:rsidRDefault="002360E1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1" w:type="pct"/>
                        <w:shd w:val="clear" w:color="auto" w:fill="00A4DC"/>
                        <w:vAlign w:val="center"/>
                      </w:tcPr>
                      <w:p w14:paraId="37E85CF0" w14:textId="183FF2B9" w:rsidR="00612E0C" w:rsidRPr="00DE1A86" w:rsidRDefault="002360E1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12E0C" w:rsidRPr="00DE1A86" w14:paraId="31DF8F53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66BC3A53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4B27EBB4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178A1525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4F53921E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71A4DFAE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79DC85CA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21A9965D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AFA4FA2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77980DF1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2289A483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5AA06233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2D1FA1F3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2E01844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2595EB6B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4150385B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23F797F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28D58C65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4705933A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30FEF97C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1998D3CF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51BB5A68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50F47D21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6B5FF404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0529957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2486905F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6A7DB24B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41D5E6CE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2C99B236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56F2FC0E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583AEF48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0EE7A3FC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97D45F8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1A886683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6B656E68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656A599B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5A27139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7C6B96CF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2B33E7D0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062BF443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144E5B8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5F91898C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502BEDBD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A4DC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73C16F8D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67CE6339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06203AAE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E15900" w14:textId="59F86DF1" w:rsidR="00B27062" w:rsidRPr="00564CB4" w:rsidRDefault="006C5830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1C8C6969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D77EB59" w14:textId="21860D73" w:rsidR="00B27062" w:rsidRPr="00564CB4" w:rsidRDefault="006C5830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1917F987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1B49DD6" w14:textId="64A84781" w:rsidR="00B27062" w:rsidRPr="00564CB4" w:rsidRDefault="006C5830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0B87E3A6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7CC8144" w14:textId="7F4A859B" w:rsidR="00B27062" w:rsidRPr="00564CB4" w:rsidRDefault="006C5830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4AE275B2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73517E4" w14:textId="02D1B950" w:rsidR="00B27062" w:rsidRPr="00E44028" w:rsidRDefault="006C5830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1EA864DD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CCA0ED8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89C1B96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D861116" w14:textId="5332F439" w:rsidR="00612E0C" w:rsidRPr="00DE1A86" w:rsidRDefault="002360E1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1BB1C0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4D521D1C" w14:textId="77777777" w:rsidTr="00B27062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1BB1C0"/>
                        <w:vAlign w:val="center"/>
                      </w:tcPr>
                      <w:p w14:paraId="5B4A50A8" w14:textId="6E44818E" w:rsidR="00612E0C" w:rsidRPr="00DE1A86" w:rsidRDefault="002360E1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4D052ACD" w14:textId="57F4A953" w:rsidR="00612E0C" w:rsidRPr="00DE1A86" w:rsidRDefault="002360E1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5A47D848" w14:textId="28A42221" w:rsidR="00612E0C" w:rsidRPr="00DE1A86" w:rsidRDefault="002360E1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11412BE2" w14:textId="1A2D986F" w:rsidR="00612E0C" w:rsidRPr="00DE1A86" w:rsidRDefault="002360E1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0C3D3BE5" w14:textId="77264CE2" w:rsidR="00612E0C" w:rsidRPr="00DE1A86" w:rsidRDefault="002360E1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242F7BE9" w14:textId="0ADD190C" w:rsidR="00612E0C" w:rsidRPr="00DE1A86" w:rsidRDefault="002360E1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4CB16A91" w14:textId="2942B940" w:rsidR="00612E0C" w:rsidRPr="00DE1A86" w:rsidRDefault="002360E1" w:rsidP="0087060A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12E0C" w:rsidRPr="00DE1A86" w14:paraId="033AD79B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338C3E" w14:textId="7C5848E6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9814E4" w14:textId="20DD7842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665E05" w14:textId="46EA4A0A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31D4F0" w14:textId="52F93802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C2BCF9" w14:textId="6E047EEE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D888BB" w14:textId="6EE38EEB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023F15" w14:textId="396CC582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878283D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206F356C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5A47D2ED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427117AB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7D6F4F7D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43F7A7DF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25DFAF39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0D6ACBE0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DC4D67B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2FCC685C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6CF180E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5ED8E07F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69DFE271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6E5DBC6E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732E753E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46D39F01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3331944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5929F31A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34034E83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3F0175AA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7BB1A83D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595950AC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7B75CD4B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68217C51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4B0FF95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551CA269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38290076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77799A81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47C129F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70BA13B2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41E2468A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137D0BFF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CB553C4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52DE5DB3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6EE7673D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612E0C" w:rsidRPr="00DE1A86" w:rsidRDefault="00612E0C" w:rsidP="0087060A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1BB1C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35B5D45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5C59B922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67199AEF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66353ECD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9204648" w14:textId="370874C9" w:rsidR="00B27062" w:rsidRPr="00564CB4" w:rsidRDefault="006C5830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44882B93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3B7280C" w14:textId="5B50E50A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B27062" w:rsidRPr="00DE1A86" w14:paraId="1248FFB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6FC90BA" w14:textId="587EC5DA" w:rsidR="00B27062" w:rsidRPr="00564CB4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1DFB196C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5880381" w14:textId="49A2B0B3" w:rsidR="00B27062" w:rsidRPr="00564CB4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5351B5D2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50B087E" w14:textId="1B49E59D" w:rsidR="00B27062" w:rsidRPr="00564CB4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56B26F93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0B91049" w14:textId="058340DC" w:rsidR="00B27062" w:rsidRPr="002360E1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73856861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4315FC74" w14:textId="1BF5F3C2" w:rsidR="00612E0C" w:rsidRPr="00DE1A86" w:rsidRDefault="002360E1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43B06D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  <w:t>Maart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612E0C" w:rsidRPr="00DE1A86" w14:paraId="5FBA1453" w14:textId="77777777" w:rsidTr="00B27062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43B06D"/>
                        <w:vAlign w:val="center"/>
                      </w:tcPr>
                      <w:p w14:paraId="3D82C68E" w14:textId="73A225F4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5D081C50" w14:textId="7EF00B95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1B330407" w14:textId="08F1C55D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0F2E47A7" w14:textId="6E5EC42D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7D7F939A" w14:textId="7812AA90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224E7528" w14:textId="003908D7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6F13CE6" w14:textId="754EF087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12E0C" w:rsidRPr="00DE1A86" w14:paraId="1AD7C61D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AAAD04" w14:textId="427135A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EBC2568" w14:textId="4495C30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F3CE0B" w14:textId="04C5DE1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343102" w14:textId="3785FC4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48F3FC" w14:textId="25CCD36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C4B999" w14:textId="1ED8F5E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11257B" w14:textId="41738B1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ACC4FBD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6120E3F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30F45C8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6C7D25C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6C8DACC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26C5E42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403942F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6DE3808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DAA7F9C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042C09A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059A2A5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79BD369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27B9F36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0C5E234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5CBB087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655115C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91924FE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409E322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61397B8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69A2CC3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5A4E767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12B44B2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03749E2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09269E1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22DB458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54F7A04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61BFA4C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6E436D0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205FC2A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3CA1572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4BADF21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490415C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3808F25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42CF165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223C9F3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43B06D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60070DC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3808ABFD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735BB8E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1A854F09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58B1F2F6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368DB4D" w14:textId="2ECA5474" w:rsidR="00B27062" w:rsidRPr="006C5830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6F8C95F7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DC2A6FA" w14:textId="38B929E9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718EE965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F621A11" w14:textId="6609CDC9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2345F299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29CC533" w14:textId="2BB567C8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24B22DAA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D788C7B" w14:textId="6728BE4C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16329EC0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28EAA92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1455E090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7D399169" w14:textId="0418A78E" w:rsidR="00612E0C" w:rsidRPr="00DE1A86" w:rsidRDefault="002360E1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8DC03F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20"/>
                    <w:gridCol w:w="422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1830A8BB" w14:textId="77777777" w:rsidTr="00B27062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8DC03F"/>
                        <w:vAlign w:val="center"/>
                      </w:tcPr>
                      <w:p w14:paraId="248C618E" w14:textId="7173B5B2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38875A88" w14:textId="4DD08C1C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3BA8D3FF" w14:textId="678B3C63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56D9A724" w14:textId="39BDA70F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76EDF12F" w14:textId="7DA96E12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214A8180" w14:textId="65FFE18D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4256D4DB" w14:textId="56FE22AB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12E0C" w:rsidRPr="00DE1A86" w14:paraId="14D13F92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DC5D93D" w14:textId="16AFC99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2BC1B1" w14:textId="67A94D4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B2768D" w14:textId="3CBCF7E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AAB21" w14:textId="4753125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3FBC2" w14:textId="7B4EED7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DE3B76" w14:textId="0FC84B6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9BEC9E" w14:textId="74C9B88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66F6110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6FD90E6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04FE627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5A24962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5DAF64A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6016B00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7D072D9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2AD2D30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4D8AA71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07823F1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10A8E63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71C750A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76A1E6B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34A6320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56A4F1E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3D848C8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D87AE24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53E1C93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009362D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7CBD862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0CB9BD1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20B4519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5B1C10A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52BFE0E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CB6B821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2A99F82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7FEDE6D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0A71B2E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27049F1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205BBC3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09E5769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604BBEA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03B39C8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216CA8B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6A479ED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8DC03F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246660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39B8701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166F36F1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7D144161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09707D5" w14:textId="638D89CE" w:rsidR="00B27062" w:rsidRPr="006C5830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3152FA7E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1D1FA0" w14:textId="5B8EEE9D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2CC9C15B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760848C" w14:textId="67F058FF" w:rsidR="00B27062" w:rsidRPr="006C5830" w:rsidRDefault="006C5830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19</w:t>
                        </w:r>
                      </w:p>
                    </w:tc>
                  </w:tr>
                  <w:tr w:rsidR="00B27062" w:rsidRPr="00DE1A86" w14:paraId="7F07BF21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30B995F" w14:textId="499015C3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B27062" w:rsidRPr="00DE1A86" w14:paraId="0F1EBBD3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73C4B39" w14:textId="062CDB55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2633565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91859A2" w14:textId="173DC7F5" w:rsidR="00B27062" w:rsidRPr="00564CB4" w:rsidRDefault="00564CB4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</w:tbl>
                <w:p w14:paraId="2EF82DC2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E785DF9" w14:textId="05C8400E" w:rsidR="00612E0C" w:rsidRPr="00DE1A86" w:rsidRDefault="002360E1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CBC703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  <w:t>Mei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1DD4E4F6" w14:textId="77777777" w:rsidTr="00B27062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BC703"/>
                        <w:vAlign w:val="center"/>
                      </w:tcPr>
                      <w:p w14:paraId="2AB9ED4E" w14:textId="63C57B92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9D186A1" w14:textId="7CF8230F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626984B" w14:textId="71755E95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1AD4BDE" w14:textId="1DE51A6E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70443639" w14:textId="183B3F1E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3E119DB" w14:textId="5FC7EE52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6DA99563" w14:textId="78F253F7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12E0C" w:rsidRPr="00DE1A86" w14:paraId="644B5DAB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B607DB9" w14:textId="297D5FF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C3D935" w14:textId="7C5A6EA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70862A" w14:textId="7FCC0A1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D7F723" w14:textId="2D432F1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30D98D" w14:textId="389BD07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16B5E9" w14:textId="10BF5FB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4D949F" w14:textId="67E5E60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A9C0ECC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123E1A3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3154834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5D6A176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2550A7C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43F1546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4EA24B8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4124DC4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A5D817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1535CC4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088C630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3E03408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6291B21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1FDCD96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1EE59A9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0960A44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1B050AD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5CE027C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3C23F40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4051088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4DC31C6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024CC70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0A00222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62BB4D1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B50F776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1330777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59B24DC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0F765B1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2645591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030051A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76E0547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65287DE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0F29507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32E8096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781112C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BC703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4C2834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EDCAD1D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F00DAF5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68670C2C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2EA0FA6" w14:textId="258EA01F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59C06709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44AEF05" w14:textId="2DC40F46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68D8DEFA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53DA467" w14:textId="438DC3A4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0A05832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2EF1BAC" w14:textId="379E3DBB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0C19D912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086528E" w14:textId="0B86E40E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36ED873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6A945F4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354754C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5AF13B3" w14:textId="4602226E" w:rsidR="00612E0C" w:rsidRPr="00DE1A86" w:rsidRDefault="002360E1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FAAE00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612E0C" w:rsidRPr="00DE1A86" w14:paraId="27C2DD8F" w14:textId="77777777" w:rsidTr="00B27062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AAE00"/>
                        <w:vAlign w:val="center"/>
                      </w:tcPr>
                      <w:p w14:paraId="5893BECD" w14:textId="052DAF73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370B9338" w14:textId="204F9ADE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521B8F87" w14:textId="134FDC7E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065E1320" w14:textId="51628235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6210675F" w14:textId="41E50006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2A5AA2EC" w14:textId="0F4825BE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7228F16D" w14:textId="34EA5277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12E0C" w:rsidRPr="00DE1A86" w14:paraId="36D35DFF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9BA6D45" w14:textId="3E9E985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FEE45A" w14:textId="7E0ACF4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8B4D4C" w14:textId="200E3DC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215F83" w14:textId="41D0625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59E4A7" w14:textId="6EDB459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A5C01F" w14:textId="7511EA2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C83CDA" w14:textId="682C87F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F389E1B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4AF3499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0688E38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494DCC9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1394FE2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2678189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2EC5DB0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1D03E0B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A9805B0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3624F98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48CFB20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7CDDBE8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55C95DB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039599A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03E8473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3048C3C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E05CB2F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5D0466E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4D0CB51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56B252B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062D6AD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7AB980F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36834A2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7F46D73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ED9F1FD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668C09E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0291312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30959A1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0931695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182082A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142E282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6CEDE3A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A50E01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3833700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2689D3A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FAAE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BB208CE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5ABCB9D1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5329152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7C9397C6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0A0DE193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FFDE383" w14:textId="5F4CD9E6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20F209D8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19374BB" w14:textId="7AEB9F2F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73A4327A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0706A21" w14:textId="02111ACE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6A123DD9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D315EE4" w14:textId="5CAA6953" w:rsidR="00B27062" w:rsidRPr="006C5830" w:rsidRDefault="006C5830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29</w:t>
                        </w:r>
                      </w:p>
                    </w:tc>
                  </w:tr>
                  <w:tr w:rsidR="00B27062" w:rsidRPr="00DE1A86" w14:paraId="7A9A1003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8DB92C2" w14:textId="20808A4C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B27062" w:rsidRPr="00DE1A86" w14:paraId="5F57A00B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36546BE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0BBEF901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FBAEAFE" w14:textId="36F62BA1" w:rsidR="00612E0C" w:rsidRPr="00DE1A86" w:rsidRDefault="002360E1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EF8219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3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79A7682D" w14:textId="77777777" w:rsidTr="00B27062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EF8219"/>
                        <w:vAlign w:val="center"/>
                      </w:tcPr>
                      <w:p w14:paraId="00D5E333" w14:textId="41A1935F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2879D599" w14:textId="5B138DC4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5041FA7" w14:textId="674377A3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A3F4389" w14:textId="252685FF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180EDCA7" w14:textId="4590460D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0D33AC24" w14:textId="727675F9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25FA0C5" w14:textId="3C74108C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12E0C" w:rsidRPr="00DE1A86" w14:paraId="29D7AFB5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2654728C" w14:textId="6C4CCCD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0BB236D" w14:textId="6390FAC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4AD9C5" w14:textId="48ED3F2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0915E37" w14:textId="5DB05CC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3D8435D" w14:textId="13F51E5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A9D2964" w14:textId="3D2C21C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A49BCAA" w14:textId="10EB68C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6853A2F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6CEA787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38A6251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1EAC438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4594111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234081C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2EB96CD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3EF879F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CC3501E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03D4A04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60972C5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7677E03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2F9D62A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5FBD19A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108A09B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218EC65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9E4E759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6DAED0B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73ECC68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170B1D1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21FBA28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42854B6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5195EA3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50BFB06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2D3F51F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424F762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6C8AD64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487E9ED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3AD3393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37CC9CB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2E9EABE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26B23C2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9E92B85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7709A2F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5F22F4A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F8219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1377DC9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5D1FF52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733B5CB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05D45742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43CA6B5" w14:textId="676D6E23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0C406E5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E2428DD" w14:textId="32B96000" w:rsidR="00B27062" w:rsidRPr="00E44028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33C0BDEA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ED6DBF3" w14:textId="22866C4D" w:rsidR="00B27062" w:rsidRPr="00E44028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05A26660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4427C2C" w14:textId="7DDB8D6C" w:rsidR="00B27062" w:rsidRPr="00E44028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64A3A6C3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23E21CE" w14:textId="64DBE60E" w:rsidR="00B27062" w:rsidRPr="00E44028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6BD59A76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5417941" w14:textId="179035D0" w:rsidR="00B27062" w:rsidRPr="002360E1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AFDB94F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8E15426" w14:textId="6EC7BBE4" w:rsidR="00612E0C" w:rsidRPr="00DE1A86" w:rsidRDefault="002360E1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E74C4A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  <w:t>Augustus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1D6EAAC9" w14:textId="77777777" w:rsidTr="00B27062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E74C4A"/>
                        <w:vAlign w:val="center"/>
                      </w:tcPr>
                      <w:p w14:paraId="3765FE43" w14:textId="79B51F0D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5ED81C9E" w14:textId="616ACBE2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3CEAFCB" w14:textId="3007B5F1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4B3AC2C8" w14:textId="66506471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84F49CD" w14:textId="7E241374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04CEFA78" w14:textId="10854B2E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36B7B87" w14:textId="11A6A68A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12E0C" w:rsidRPr="00DE1A86" w14:paraId="029CC6A8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99A9219" w14:textId="049A416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E3A1F2" w14:textId="7D1DC68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C8AB17" w14:textId="79DEEB4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5853AB" w14:textId="62188C9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8E9772" w14:textId="16AD011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54BF77" w14:textId="63C18E4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4203E8" w14:textId="4C01735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A0487C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7C88FBB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2E7F80D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3C7E343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16EC2C8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79F972E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0885E2A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1CA5204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BBD6FAB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475C13E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2AF8822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79BDE93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3FD79D8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2F2D629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48E5679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2E35A4F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67A140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4602D84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47573B4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0CCFBC9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769B72C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34E2ABC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1D18B5B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372E12F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5EE3CD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6BD5988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2809444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0577F10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0083017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080189D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78424EB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3546EDA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10F4546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3B07B0A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67E0F06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E74C4A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1E1777A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73684048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516A3B0D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4A68B01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176ECD7" w14:textId="4C0849DF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123F54DD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D39820F" w14:textId="2115BAE3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0C0743A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2A76CD7" w14:textId="35C867CF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09FBBEDD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BC404F" w14:textId="029F08C7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3DD40DB7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9D5E58D" w14:textId="07F5EE18" w:rsidR="00B27062" w:rsidRPr="006C5830" w:rsidRDefault="006C5830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39</w:t>
                        </w:r>
                      </w:p>
                    </w:tc>
                  </w:tr>
                  <w:tr w:rsidR="00B27062" w:rsidRPr="00DE1A86" w14:paraId="407D6FB8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B1F07DD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20F858F1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1B176A2" w14:textId="6FF4FC57" w:rsidR="00612E0C" w:rsidRPr="00DE1A86" w:rsidRDefault="002360E1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CF6C80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612E0C" w:rsidRPr="00DE1A86" w14:paraId="10F7938D" w14:textId="77777777" w:rsidTr="00B27062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F6C80"/>
                        <w:vAlign w:val="center"/>
                      </w:tcPr>
                      <w:p w14:paraId="402113AC" w14:textId="0E77A44C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FFC79D6" w14:textId="36C64DCC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23DAE41B" w14:textId="32D31F47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1F6D9FBA" w14:textId="2C8EDDE6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B9553B9" w14:textId="5259D782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3AB9C00A" w14:textId="3044B88D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030925B0" w14:textId="2BD6C567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12E0C" w:rsidRPr="00DE1A86" w14:paraId="23783DAC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4E44E10" w14:textId="1B98C76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936B04" w14:textId="3A802B8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7D62ED" w14:textId="6C49CFC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48FC35" w14:textId="45C0209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005C7D" w14:textId="4A6897E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E8FC14" w14:textId="5B6A4A6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1B6ED8" w14:textId="1A454B3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0935067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7579242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57A8EFF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33BC519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77448E6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4FC1D8B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4331232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4277516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75EA407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33654F2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7643412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6C28796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39C56D8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3ECBEAE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66FFF0A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082F9CA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F998A4F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1F51495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0394867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49A791C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2297150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08795C7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3FE999E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6D5D4A0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00EC183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3907998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30A18DF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5A50FD1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2E70A2A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5B1327F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30CCB63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08CA0DD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80785D6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4E815F1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288D0F9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CF6C8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3A637F0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405FBD6D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487F749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3FA3A89A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30813281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F266F1A" w14:textId="4B3A7272" w:rsidR="00B27062" w:rsidRPr="006C5830" w:rsidRDefault="006C5830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39</w:t>
                        </w:r>
                      </w:p>
                    </w:tc>
                  </w:tr>
                  <w:tr w:rsidR="00B27062" w:rsidRPr="00DE1A86" w14:paraId="016B8A0D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77B54A7" w14:textId="2E6382EC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B27062" w:rsidRPr="00DE1A86" w14:paraId="1325AC2C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59BC01C" w14:textId="00BE9630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7A3062D8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74AC33A" w14:textId="1958C00C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7A619D8F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D4CE7B4" w14:textId="4331110C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5B1D2004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E6677F" w14:textId="464C1B21" w:rsidR="00B27062" w:rsidRPr="00E44028" w:rsidRDefault="00E44028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</w:tbl>
                <w:p w14:paraId="578640BD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153179A5" w14:textId="19C77EAC" w:rsidR="00612E0C" w:rsidRPr="00DE1A86" w:rsidRDefault="002360E1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996A8E"/>
                      <w:sz w:val="40"/>
                      <w:szCs w:val="40"/>
                    </w:rPr>
                  </w:pPr>
                  <w:r w:rsidRPr="002360E1">
                    <w:rPr>
                      <w:rFonts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3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645C0491" w14:textId="77777777" w:rsidTr="00B27062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996A8E"/>
                        <w:vAlign w:val="center"/>
                      </w:tcPr>
                      <w:p w14:paraId="261465F1" w14:textId="14354609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7978E76" w14:textId="46BAF794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0C4142C0" w14:textId="52724019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3EAA7938" w14:textId="54EF9CAE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2CF93F66" w14:textId="2A1B120B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101EEAA" w14:textId="67D56841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722DDBF4" w14:textId="1A22EBBC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12E0C" w:rsidRPr="00DE1A86" w14:paraId="27EA076C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28224A" w14:textId="671489D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B85523" w14:textId="0035855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A6FAE7" w14:textId="2F5EA10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DF44BEE" w14:textId="0738922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11C567" w14:textId="63706E7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CEAF06" w14:textId="1359E61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1D5245" w14:textId="4D689C0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B273892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153666E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1D51033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4EB1950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2136776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3ACE9E4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79EFF2B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7E5CDDF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D3DAF6A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7330401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30CB0E0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3AB6ED7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17B5361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07EC7A3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3CE51F5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3D53F27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D5307B8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4E36118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37AB2AC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219E279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7B9FF50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7120BF3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2A1FFCC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2603D1C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7CB7732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386FEDC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5C5E2F1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1DC5A29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16A686F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3282607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70C6CDE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3C16915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93E3EA9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5C4025E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23626A3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996A8E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5D2860C3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07623217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507FF767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11512D2" w14:textId="1D0236D8" w:rsidR="00B27062" w:rsidRPr="00564CB4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1D7D2FDC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84300A9" w14:textId="5EA21DB9" w:rsidR="00B27062" w:rsidRPr="00564CB4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66E6D728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6A1C3F1" w14:textId="1E21CC1A" w:rsidR="00B27062" w:rsidRPr="00564CB4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5E36D298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0D8F4DE" w14:textId="3AFD2497" w:rsidR="00B27062" w:rsidRPr="00564CB4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65CF7882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83A0B46" w14:textId="4C118D9C" w:rsidR="00B27062" w:rsidRPr="00564CB4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6A7E4215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34F0BA2" w14:textId="32DEA287" w:rsidR="00B27062" w:rsidRPr="002360E1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6A0CE4E3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24C375F8" w14:textId="3A21FFFE" w:rsidR="00612E0C" w:rsidRPr="00DE1A86" w:rsidRDefault="002360E1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6A7FB8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16688E75" w14:textId="77777777" w:rsidTr="00B27062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6A7FB8"/>
                        <w:vAlign w:val="center"/>
                      </w:tcPr>
                      <w:p w14:paraId="79917AAA" w14:textId="72A49683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5D1BC836" w14:textId="05F17042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0DDCB495" w14:textId="3AECB0B8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6708805C" w14:textId="3A4F5227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4C312728" w14:textId="0F380F88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14B80C4A" w14:textId="7D04A96A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73BC35CA" w14:textId="2BCAA652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12E0C" w:rsidRPr="00DE1A86" w14:paraId="2996398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42DCC96" w14:textId="435B9A5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0E652B" w14:textId="34EE6C8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4BF1D2" w14:textId="5BD769E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8DEE7" w14:textId="0CE3D70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DC270D" w14:textId="7EE134B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D2DD1D" w14:textId="004899B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96EA4" w14:textId="2CA799E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EBFEFE2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0557392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372A1F1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52D316E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79364B0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47939FC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4949FA8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7235DBC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CCE94A4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2F5DEB9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6D8FD51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663E88C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306BAC4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69F7CC7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42C909B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5AFEE54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95F22A4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46F312B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790831D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57E3C63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12E3885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03B239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7F593B9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1D83065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14B7451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3184A1A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7E81F73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2187617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10669D6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059284C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3B11B8F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176F9766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5C14984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3749099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7EEF3F4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6A7FB8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628FF7A9" w14:textId="77777777" w:rsidTr="002D568D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08B9FF9E" w14:textId="77777777" w:rsidR="00B27062" w:rsidRPr="00DE1A86" w:rsidRDefault="00B27062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</w:p>
                    </w:tc>
                  </w:tr>
                  <w:tr w:rsidR="00B27062" w:rsidRPr="00DE1A86" w14:paraId="190E8B93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81CEF20" w14:textId="3C165F9F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3D0D776D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0D3DEC" w14:textId="5478F015" w:rsidR="00B27062" w:rsidRPr="006C5830" w:rsidRDefault="006C5830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49</w:t>
                        </w:r>
                      </w:p>
                    </w:tc>
                  </w:tr>
                  <w:tr w:rsidR="00B27062" w:rsidRPr="00DE1A86" w14:paraId="74330FF1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8AB71A1" w14:textId="7E5CA433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0</w:t>
                        </w:r>
                      </w:p>
                    </w:tc>
                  </w:tr>
                  <w:tr w:rsidR="00B27062" w:rsidRPr="00DE1A86" w14:paraId="639BE354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5F78450" w14:textId="77F6E517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62F73F99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E6CE76D" w14:textId="346291BA" w:rsidR="00B27062" w:rsidRPr="006C5830" w:rsidRDefault="00DE1A86" w:rsidP="00B27062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2360E1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0A5D0874" w14:textId="77777777" w:rsidTr="002D568D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24FCC4A" w14:textId="6180FF5F" w:rsidR="00B27062" w:rsidRPr="002360E1" w:rsidRDefault="00B27062" w:rsidP="00DE1A86">
                        <w:pPr>
                          <w:pStyle w:val="Months"/>
                          <w:ind w:left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1E94056A" w14:textId="77777777" w:rsidR="00612E0C" w:rsidRPr="00DE1A86" w:rsidRDefault="00612E0C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8239E80" w14:textId="06E4E9E1" w:rsidR="00612E0C" w:rsidRPr="00DE1A86" w:rsidRDefault="002360E1" w:rsidP="0087060A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007AAB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612E0C" w:rsidRPr="00DE1A86" w14:paraId="1AADCE52" w14:textId="77777777" w:rsidTr="00B27062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007AAB"/>
                        <w:vAlign w:val="center"/>
                      </w:tcPr>
                      <w:p w14:paraId="09847E74" w14:textId="3B683D26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AF3D59F" w14:textId="46A7C2B1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757186B" w14:textId="490C499C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23508AAD" w14:textId="3CECEC36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63E4E577" w14:textId="65AC417F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5F43DF2B" w14:textId="7040BB93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49D565C3" w14:textId="02CA9137" w:rsidR="00612E0C" w:rsidRPr="00DE1A86" w:rsidRDefault="002360E1" w:rsidP="0047429C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612E0C" w:rsidRPr="00DE1A86" w14:paraId="6F733323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8D0E985" w14:textId="1B4BCE7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9B62F8" w14:textId="1F3B351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307ACA" w14:textId="3BAEA5D5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2A7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E38827" w14:textId="703E2CB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64CB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B01CF" w14:textId="70B5022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11A2D" w14:textId="213D3F2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5D7C4" w14:textId="23AA4BD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41FB961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34D753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65DC7E5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0383E00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490432D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06C48E9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052E81B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2B04017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B03684A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051543E0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07E638B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77FBF4D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1790040E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74389EC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5D79EBD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7782AAF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789B7EA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0BC794E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23053EE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2FC93E81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1288FC3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2CDB0C5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3E69394C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437ECE02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4FF325E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56646FC8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63ABA8B9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4AE8200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19E9DA9A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480791BF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75249BFD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00153074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E339188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7515956B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0E796A03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C583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612E0C" w:rsidRPr="00DE1A86" w:rsidRDefault="00612E0C" w:rsidP="0047429C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007AAB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612E0C" w:rsidRPr="00DE1A86" w:rsidRDefault="00612E0C" w:rsidP="0087060A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DE1A86" w:rsidRDefault="00E50BDE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DE1A86" w:rsidRDefault="00F93E3B" w:rsidP="0087060A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p w14:paraId="5A114F20" w14:textId="77777777" w:rsidR="00BF3C3E" w:rsidRPr="00DE1A86" w:rsidRDefault="00BF3C3E" w:rsidP="0087060A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BF3C3E" w:rsidRPr="00DE1A86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E303B" w14:textId="77777777" w:rsidR="00F915E6" w:rsidRDefault="00F915E6">
      <w:pPr>
        <w:spacing w:after="0"/>
      </w:pPr>
      <w:r>
        <w:separator/>
      </w:r>
    </w:p>
  </w:endnote>
  <w:endnote w:type="continuationSeparator" w:id="0">
    <w:p w14:paraId="25D4C64D" w14:textId="77777777" w:rsidR="00F915E6" w:rsidRDefault="00F915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1FB82" w14:textId="77777777" w:rsidR="00F915E6" w:rsidRDefault="00F915E6">
      <w:pPr>
        <w:spacing w:after="0"/>
      </w:pPr>
      <w:r>
        <w:separator/>
      </w:r>
    </w:p>
  </w:footnote>
  <w:footnote w:type="continuationSeparator" w:id="0">
    <w:p w14:paraId="506C16C3" w14:textId="77777777" w:rsidR="00F915E6" w:rsidRDefault="00F915E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11686"/>
    <w:rsid w:val="002360E1"/>
    <w:rsid w:val="002549DD"/>
    <w:rsid w:val="002562E7"/>
    <w:rsid w:val="00285C1D"/>
    <w:rsid w:val="002C3AAE"/>
    <w:rsid w:val="002D292B"/>
    <w:rsid w:val="00302C5D"/>
    <w:rsid w:val="003327F5"/>
    <w:rsid w:val="00340CAF"/>
    <w:rsid w:val="00375504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62A77"/>
    <w:rsid w:val="00564CB4"/>
    <w:rsid w:val="00570FBB"/>
    <w:rsid w:val="00583B82"/>
    <w:rsid w:val="005923AC"/>
    <w:rsid w:val="005D5149"/>
    <w:rsid w:val="005E656F"/>
    <w:rsid w:val="00612E0C"/>
    <w:rsid w:val="00667021"/>
    <w:rsid w:val="006974E1"/>
    <w:rsid w:val="006C0896"/>
    <w:rsid w:val="006C5830"/>
    <w:rsid w:val="006F513E"/>
    <w:rsid w:val="00712732"/>
    <w:rsid w:val="007A7E86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D6F13"/>
    <w:rsid w:val="008F16F7"/>
    <w:rsid w:val="009164BA"/>
    <w:rsid w:val="009166BD"/>
    <w:rsid w:val="00941C64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253D7"/>
    <w:rsid w:val="00AA1636"/>
    <w:rsid w:val="00AA23D3"/>
    <w:rsid w:val="00AA3C50"/>
    <w:rsid w:val="00AE302A"/>
    <w:rsid w:val="00AE36BB"/>
    <w:rsid w:val="00B10C6B"/>
    <w:rsid w:val="00B27062"/>
    <w:rsid w:val="00B37C7E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233C"/>
    <w:rsid w:val="00D84FBB"/>
    <w:rsid w:val="00DC1675"/>
    <w:rsid w:val="00DC493D"/>
    <w:rsid w:val="00DE1A86"/>
    <w:rsid w:val="00DE32AC"/>
    <w:rsid w:val="00E1407A"/>
    <w:rsid w:val="00E318B9"/>
    <w:rsid w:val="00E44028"/>
    <w:rsid w:val="00E50BDE"/>
    <w:rsid w:val="00E774CD"/>
    <w:rsid w:val="00E77E1D"/>
    <w:rsid w:val="00E8317B"/>
    <w:rsid w:val="00EA23AE"/>
    <w:rsid w:val="00EB0778"/>
    <w:rsid w:val="00ED75B6"/>
    <w:rsid w:val="00EF0674"/>
    <w:rsid w:val="00EF1F0E"/>
    <w:rsid w:val="00F91390"/>
    <w:rsid w:val="00F915E6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3444</Words>
  <Characters>19636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2022-03-14T06:31:00Z</dcterms:created>
  <dcterms:modified xsi:type="dcterms:W3CDTF">2022-03-14T06:31:00Z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