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1BE59C8A" w:rsidR="00ED5F48" w:rsidRPr="00A113D3" w:rsidRDefault="0074704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7DD972E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7971C54A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MAANDAG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753B30E9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DINSDAG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70A14FED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WOENSDAG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0D946B46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DONDERDAG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02A4042B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VRIJDAG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6A8113E8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ZATERDAG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0D74E19A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ZONDAG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51FCF9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52F7F1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69BEF6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65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65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865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09A6FD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716BD2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13EB71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1EF7C1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73E625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637E3F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487C11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4A777A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7E1965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6249DE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33BBFE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320110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390169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7A26D1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619033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31917F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06FEAF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1E763C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7D0968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1C7547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598A8D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1D5BB1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611CC9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6F23E2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071497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740837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5D9FD4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4660B7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342E85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050187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5DF897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72EB1B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187279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72B7F0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5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09C4D" w14:textId="77777777" w:rsidR="00C14741" w:rsidRDefault="00C14741">
      <w:pPr>
        <w:spacing w:after="0"/>
      </w:pPr>
      <w:r>
        <w:separator/>
      </w:r>
    </w:p>
  </w:endnote>
  <w:endnote w:type="continuationSeparator" w:id="0">
    <w:p w14:paraId="0E261506" w14:textId="77777777" w:rsidR="00C14741" w:rsidRDefault="00C147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189F2" w14:textId="77777777" w:rsidR="00C14741" w:rsidRDefault="00C14741">
      <w:pPr>
        <w:spacing w:after="0"/>
      </w:pPr>
      <w:r>
        <w:separator/>
      </w:r>
    </w:p>
  </w:footnote>
  <w:footnote w:type="continuationSeparator" w:id="0">
    <w:p w14:paraId="6530FB04" w14:textId="77777777" w:rsidR="00C14741" w:rsidRDefault="00C147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4704F"/>
    <w:rsid w:val="0078378C"/>
    <w:rsid w:val="0078657A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3D33"/>
    <w:rsid w:val="00996E56"/>
    <w:rsid w:val="00997268"/>
    <w:rsid w:val="00A0453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14741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C56F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195BE-AF50-4E04-8AEE-2F43A5BE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2020-10-24T09:39:00Z</dcterms:created>
  <dcterms:modified xsi:type="dcterms:W3CDTF">2020-10-24T09:39:00Z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