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398"/>
      </w:tblGrid>
      <w:tr w:rsidR="003E085C" w:rsidRPr="004C73BB" w14:paraId="40983BE3" w14:textId="77777777" w:rsidTr="004C73BB">
        <w:trPr>
          <w:trHeight w:val="10490"/>
          <w:jc w:val="center"/>
        </w:trPr>
        <w:tc>
          <w:tcPr>
            <w:tcW w:w="5000" w:type="pct"/>
            <w:shd w:val="clear" w:color="auto" w:fill="auto"/>
            <w:vAlign w:val="center"/>
          </w:tcPr>
          <w:bookmarkStart w:id="0" w:name="_GoBack"/>
          <w:bookmarkEnd w:id="0"/>
          <w:p w14:paraId="66537F75" w14:textId="50A10A2D" w:rsidR="003E085C" w:rsidRPr="004C73BB" w:rsidRDefault="003E085C" w:rsidP="00F25F9B">
            <w:pPr>
              <w:pStyle w:val="ad"/>
              <w:jc w:val="center"/>
              <w:rPr>
                <w:rFonts w:ascii="Arial Narrow" w:hAnsi="Arial Narrow"/>
                <w:b/>
                <w:bCs/>
                <w:noProof/>
                <w:color w:val="0070C0"/>
                <w:sz w:val="120"/>
                <w:szCs w:val="120"/>
                <w:lang w:bidi="ru-RU"/>
              </w:rPr>
            </w:pPr>
            <w:r w:rsidRPr="004C73BB">
              <w:rPr>
                <w:rFonts w:ascii="Arial Narrow" w:hAnsi="Arial Narrow"/>
                <w:b/>
                <w:bCs/>
                <w:noProof/>
                <w:color w:val="0070C0"/>
                <w:sz w:val="120"/>
                <w:szCs w:val="120"/>
                <w:lang w:bidi="ru-RU"/>
              </w:rPr>
              <w:fldChar w:fldCharType="begin"/>
            </w:r>
            <w:r w:rsidRPr="004C73BB">
              <w:rPr>
                <w:rFonts w:ascii="Arial Narrow" w:hAnsi="Arial Narrow"/>
                <w:b/>
                <w:bCs/>
                <w:noProof/>
                <w:color w:val="0070C0"/>
                <w:sz w:val="120"/>
                <w:szCs w:val="120"/>
                <w:lang w:bidi="ru-RU"/>
              </w:rPr>
              <w:instrText xml:space="preserve"> DOCVARIABLE  MonthStart1 \@  yyyy   \* MERGEFORMAT </w:instrText>
            </w:r>
            <w:r w:rsidRPr="004C73BB">
              <w:rPr>
                <w:rFonts w:ascii="Arial Narrow" w:hAnsi="Arial Narrow"/>
                <w:b/>
                <w:bCs/>
                <w:noProof/>
                <w:color w:val="0070C0"/>
                <w:sz w:val="120"/>
                <w:szCs w:val="120"/>
                <w:lang w:bidi="ru-RU"/>
              </w:rPr>
              <w:fldChar w:fldCharType="separate"/>
            </w:r>
            <w:r w:rsidR="00397584">
              <w:rPr>
                <w:rFonts w:ascii="Arial Narrow" w:hAnsi="Arial Narrow"/>
                <w:b/>
                <w:bCs/>
                <w:noProof/>
                <w:color w:val="0070C0"/>
                <w:sz w:val="120"/>
                <w:szCs w:val="120"/>
                <w:lang w:bidi="ru-RU"/>
              </w:rPr>
              <w:t>2025</w:t>
            </w:r>
            <w:r w:rsidRPr="004C73BB">
              <w:rPr>
                <w:rFonts w:ascii="Arial Narrow" w:hAnsi="Arial Narrow"/>
                <w:b/>
                <w:bCs/>
                <w:noProof/>
                <w:color w:val="0070C0"/>
                <w:sz w:val="120"/>
                <w:szCs w:val="120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849"/>
              <w:gridCol w:w="3849"/>
              <w:gridCol w:w="3850"/>
              <w:gridCol w:w="3850"/>
            </w:tblGrid>
            <w:tr w:rsidR="00240D4D" w:rsidRPr="004C73BB" w14:paraId="79F6697B" w14:textId="61825017" w:rsidTr="004B2C0E">
              <w:trPr>
                <w:trHeight w:val="1814"/>
              </w:trPr>
              <w:tc>
                <w:tcPr>
                  <w:tcW w:w="1250" w:type="pct"/>
                </w:tcPr>
                <w:p w14:paraId="1E763E4B" w14:textId="20D7044B" w:rsidR="00240D4D" w:rsidRPr="00761F52" w:rsidRDefault="004C73BB" w:rsidP="0080495D">
                  <w:pPr>
                    <w:pStyle w:val="Months"/>
                    <w:shd w:val="clear" w:color="auto" w:fill="0070C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val="en-US"/>
                    </w:rPr>
                  </w:pPr>
                  <w:bookmarkStart w:id="2" w:name="_Hlk38821049"/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val="en-US" w:bidi="ru-RU"/>
                    </w:rPr>
                    <w:t>Januari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8"/>
                    <w:gridCol w:w="503"/>
                    <w:gridCol w:w="503"/>
                    <w:gridCol w:w="503"/>
                    <w:gridCol w:w="503"/>
                    <w:gridCol w:w="503"/>
                    <w:gridCol w:w="490"/>
                  </w:tblGrid>
                  <w:tr w:rsidR="00240D4D" w:rsidRPr="004C73BB" w14:paraId="684222CD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1801D6E7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2D5ADD5F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53D7914B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76C1B3BD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578A01DD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BE3AF3" w14:textId="1DE8C65D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  <w:lang w:val="en-US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  <w:lang w:val="en-US" w:bidi="ru-RU"/>
                          </w:rPr>
                          <w:t>ZA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E85CF0" w14:textId="13928D85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  <w:lang w:val="en-US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  <w:lang w:val="en-US"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31DF8F53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DF47A" w14:textId="6579B205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DocVariable MonthStart1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Wednesday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" 1 ""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D8DCA2" w14:textId="17FA478F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DocVariable MonthStart1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Wednesday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=A2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=A2+1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953DC5" w14:textId="4656AEFF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6F7F6B" w14:textId="6190EB22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77DEF9" w14:textId="5E712045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B1CBA7" w14:textId="1BB798D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DE8D4C" w14:textId="1611E968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AFA4FA2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88A4083" w14:textId="0F084075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9C7DF" w14:textId="174B169E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D5672A" w14:textId="00AF4ADD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39618" w14:textId="6E2CB323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01D669" w14:textId="2FC36E0E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8B3CC1" w14:textId="7EE763A9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3A6A44F" w14:textId="7A1204C3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223F797F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FCDA0AA" w14:textId="5CACCAEB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99770B" w14:textId="2D6F9BA8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78C04D" w14:textId="4FBF0E0D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764BF9" w14:textId="3F13F51F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4D6EFD" w14:textId="16A4393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A7D074" w14:textId="755DC89A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DF4C53D" w14:textId="6CC9170D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10529957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824C9C9" w14:textId="2CF5D679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5E1D41" w14:textId="04839ADB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951C8E" w14:textId="54B1F915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755A8A" w14:textId="7AB338C3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29A4" w14:textId="2E2C1643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8D3352" w14:textId="0A24296B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CF6BA37" w14:textId="7A324CF2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97D45F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BD14B6A" w14:textId="07DD5B2B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46ECD0" w14:textId="3FCB1FF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B018" w14:textId="77FF8F36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2B5BF7" w14:textId="6231F62F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3E501" w14:textId="468C5298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251BC6" w14:textId="6C507AC9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CA74E8D" w14:textId="76AEBCF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1144E5B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5F237A0" w14:textId="0BC2A96D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4CCAC5" w14:textId="2DEED6EB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0BB2A5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D13DEE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41B312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7F8AB0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0F850EA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02D9638A" w:rsidR="00240D4D" w:rsidRPr="00761F52" w:rsidRDefault="004C73BB" w:rsidP="0080495D">
                  <w:pPr>
                    <w:pStyle w:val="Months"/>
                    <w:shd w:val="clear" w:color="auto" w:fill="0070C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bidi="ru-RU"/>
                    </w:rPr>
                    <w:t>Februari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6"/>
                    <w:gridCol w:w="502"/>
                    <w:gridCol w:w="503"/>
                    <w:gridCol w:w="503"/>
                    <w:gridCol w:w="503"/>
                    <w:gridCol w:w="503"/>
                    <w:gridCol w:w="493"/>
                  </w:tblGrid>
                  <w:tr w:rsidR="00240D4D" w:rsidRPr="004C73BB" w14:paraId="4D521D1C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77B3D5CC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3E63D10F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130E9FC1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4B318C9C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5FF1294C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5BB4E8C1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B16A91" w14:textId="4B893389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033AD79B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1C25AC7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0A959E8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539D990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15DD69E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4CE1E3F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D888BB" w14:textId="7D1B94D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23F15" w14:textId="773303E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878283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E1A06" w14:textId="398CB56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E8FAF3" w14:textId="61AAF9F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1189" w14:textId="7F1E232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9A7D" w14:textId="7C249F3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C63CF" w14:textId="1BEC4CE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0DD119" w14:textId="4715F79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639C6DA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DC4D67B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AC88D8" w14:textId="3F0B533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0ABAC2" w14:textId="3310234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B7AB9" w14:textId="0477A75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FC14F" w14:textId="46560B4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7ACB7" w14:textId="668F860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9F174" w14:textId="515AEA5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7BAF9D4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333194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526BF" w14:textId="0147547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8C1CD1" w14:textId="2D66A3B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A56F1" w14:textId="7841601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62D4B" w14:textId="45C271B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49CF7" w14:textId="045304F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6A059" w14:textId="115ABB3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5B093CA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4B0FF9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A5D3919" w14:textId="677AE0F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641D12" w14:textId="0652C07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BFCBA" w14:textId="1B66AA5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B4676" w14:textId="172264D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ADD02" w14:textId="44A5C7F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6D5BCA" w14:textId="0741EE0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25A1AA7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CB553C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549FBFA" w14:textId="2CD78E4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54819C" w14:textId="2B417F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04B4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A4EBA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9AE72D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36644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35B5D45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01A133A9" w:rsidR="00240D4D" w:rsidRPr="00761F52" w:rsidRDefault="004C73BB" w:rsidP="0080495D">
                  <w:pPr>
                    <w:pStyle w:val="Months"/>
                    <w:shd w:val="clear" w:color="auto" w:fill="00B05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bidi="ru-RU"/>
                    </w:rPr>
                    <w:t>Maart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7"/>
                    <w:gridCol w:w="502"/>
                    <w:gridCol w:w="503"/>
                    <w:gridCol w:w="503"/>
                    <w:gridCol w:w="503"/>
                    <w:gridCol w:w="503"/>
                    <w:gridCol w:w="493"/>
                  </w:tblGrid>
                  <w:tr w:rsidR="00240D4D" w:rsidRPr="004C73BB" w14:paraId="5FBA145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1A76F38F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4BCAA179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A6964A4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69791926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026A6986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588BB1AB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F13CE6" w14:textId="129168C2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1AD7C61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4C2CA0C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71180E2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1156DC5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270ECDE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48CBDA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C4B999" w14:textId="22A76E3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11257B" w14:textId="7404B31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ACC4FB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D8059F" w14:textId="100D036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5CA2B8" w14:textId="0AE63F5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B2D48" w14:textId="4015A2D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50517" w14:textId="6FD2A4D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10657" w14:textId="6E3E35C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2049" w14:textId="5EC3DF0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3BA0541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2DAA7F9C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1BC1FA" w14:textId="3F54967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ED7620" w14:textId="6DDFB1D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98F73" w14:textId="17DA6C3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12937" w14:textId="02F3079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6CEF7" w14:textId="5A77534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EA51C" w14:textId="0E691AC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7FA32BA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91924FE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EE5652" w14:textId="5883010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7248AD" w14:textId="0DE6584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AFA3B" w14:textId="7D6DD01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E5F29" w14:textId="0339578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D56471" w14:textId="2154F1D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AED89" w14:textId="6B2AA98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7754CDA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22DB458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4ACEBE8" w14:textId="2DA14C3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E2EFA3" w14:textId="0ACFC44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FF736" w14:textId="4565696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BB8E5" w14:textId="3935B27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0B5" w14:textId="1F06F89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C4FF97" w14:textId="58ECF72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00595E8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3808F2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C55AF" w14:textId="0AE74C5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D1FD984" w14:textId="4C12D06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8669C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B5375A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958E1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7379C4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60070DC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75F4C058" w:rsidR="00240D4D" w:rsidRPr="00761F52" w:rsidRDefault="004C73BB" w:rsidP="0080495D">
                  <w:pPr>
                    <w:pStyle w:val="Months"/>
                    <w:shd w:val="clear" w:color="auto" w:fill="00B05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bidi="ru-RU"/>
                    </w:rPr>
                    <w:t>April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7"/>
                    <w:gridCol w:w="502"/>
                    <w:gridCol w:w="503"/>
                    <w:gridCol w:w="503"/>
                    <w:gridCol w:w="503"/>
                    <w:gridCol w:w="503"/>
                    <w:gridCol w:w="493"/>
                  </w:tblGrid>
                  <w:tr w:rsidR="00240D4D" w:rsidRPr="004C73BB" w14:paraId="486B25E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6C7FD76A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4B643C19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1A383CEC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1329E7CB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1E0DBC9B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27E099" w14:textId="66C702A8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E05008" w14:textId="34BC4239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18746610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994D48" w14:textId="7CA845E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69881" w14:textId="41091FC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853C12" w14:textId="2CADB8A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5E42A6" w14:textId="5B7B383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2FC3EB" w14:textId="2506FE6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7BD5DB" w14:textId="25A777E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C7F0FA" w14:textId="3C43A64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B6D7401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7C32FA" w14:textId="0B97CB0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BC7F61" w14:textId="357DF33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F8EEB" w14:textId="05A8D66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CAAFC1" w14:textId="38846C3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5458D" w14:textId="64AB08C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9DBCE" w14:textId="3E7E5F0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4266C6" w14:textId="4B8E462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2E5D7C27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07F514" w14:textId="64A5B58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51A1E9" w14:textId="58150AE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BD307A" w14:textId="319C4F3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F98C93" w14:textId="0D58CE1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2DA3C" w14:textId="11B6F34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CB3325" w14:textId="4D4C036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75FC51" w14:textId="378AE27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FD26192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70BE02" w14:textId="1AB17CE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362466" w14:textId="2BD8A9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1F3671" w14:textId="783F742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7881A4" w14:textId="30E92B1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123C56" w14:textId="767F4F5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A154DC" w14:textId="6F276E5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413671" w14:textId="4256BA3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E4EF58A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4F5F3AE" w14:textId="54C95DA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924BA6" w14:textId="7A01953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D1FA8" w14:textId="40A8038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644FB7" w14:textId="0FC25C1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2F79A" w14:textId="71FB594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F1736F" w14:textId="555B433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E654C5" w14:textId="215B6A1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CB933A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2E7F3B" w14:textId="64CB29F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D3DAF2" w14:textId="32CBB30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832797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2B61A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0FE7A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0F720E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972D7F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5F4768A2" w14:textId="77777777" w:rsidR="00240D4D" w:rsidRPr="004C73BB" w:rsidRDefault="00240D4D" w:rsidP="00F25F9B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4C73BB" w14:paraId="3808ABFD" w14:textId="5185E65E" w:rsidTr="004B2C0E">
              <w:trPr>
                <w:trHeight w:val="1814"/>
              </w:trPr>
              <w:tc>
                <w:tcPr>
                  <w:tcW w:w="1250" w:type="pct"/>
                </w:tcPr>
                <w:p w14:paraId="392961A3" w14:textId="631F2699" w:rsidR="00240D4D" w:rsidRPr="00761F52" w:rsidRDefault="004C73BB" w:rsidP="0080495D">
                  <w:pPr>
                    <w:pStyle w:val="Months"/>
                    <w:shd w:val="clear" w:color="auto" w:fill="00B05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bidi="ru-RU"/>
                    </w:rPr>
                    <w:t>Mei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5"/>
                    <w:gridCol w:w="502"/>
                    <w:gridCol w:w="503"/>
                    <w:gridCol w:w="503"/>
                    <w:gridCol w:w="503"/>
                    <w:gridCol w:w="503"/>
                    <w:gridCol w:w="494"/>
                  </w:tblGrid>
                  <w:tr w:rsidR="00240D4D" w:rsidRPr="004C73BB" w14:paraId="4533209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37E5B11B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5AE0B943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7CB51016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36210EFD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51029743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474412" w14:textId="3A0A4EC6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B3D15" w14:textId="422368B4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38FA371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7682D8" w14:textId="09EF0353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867C93" w14:textId="2581E2F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65E0A7" w14:textId="7508D8EC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684AED" w14:textId="69A1EC11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0F1AEC" w14:textId="4B28313A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88ABBF" w14:textId="123C838C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319A52" w14:textId="0A6243BF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8F2BFD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217980" w14:textId="496AC6EF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3F0A28" w14:textId="67A0889A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754E50" w14:textId="277C7ED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A2C39" w14:textId="6A9DAE21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8F8CC1" w14:textId="0761E42C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17A04D" w14:textId="7C027D12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6DA228" w14:textId="3952B31E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5C3EBBE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B720E8" w14:textId="21E63876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7630C8" w14:textId="586FC99C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A53F4" w14:textId="467F7138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395AE" w14:textId="57540911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1E61E" w14:textId="0BB726A3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5BF55" w14:textId="3EC0282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69C1DC" w14:textId="328E462F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3A93A4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BCB23D" w14:textId="57CA8D8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EB602" w14:textId="0BDF16AC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961A2" w14:textId="1D3D2D6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38E3F" w14:textId="58329E22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4CD3E" w14:textId="1B05E02F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2B2DE" w14:textId="0D005E9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D4C57E" w14:textId="5073336F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8D57EB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2CB464" w14:textId="2AF7EC09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1145EE" w14:textId="31E00882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B4A0FD" w14:textId="7F7535AD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90E878" w14:textId="4F33E631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32647" w14:textId="3D4979A8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502DBD" w14:textId="608C21FF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F76B1F" w14:textId="5A28AA41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4CBC6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6A44DC" w14:textId="6482A98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E08FBA" w14:textId="45E70FE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6AA4F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08D6F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6EDB61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2DC0C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20A0F5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B246660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73AA7C15" w:rsidR="00240D4D" w:rsidRPr="00761F52" w:rsidRDefault="004C73BB" w:rsidP="0080495D">
                  <w:pPr>
                    <w:pStyle w:val="Months"/>
                    <w:shd w:val="clear" w:color="auto" w:fill="C0000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6"/>
                      <w:szCs w:val="36"/>
                      <w:lang w:bidi="ru-RU"/>
                    </w:rPr>
                    <w:t>Juni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5"/>
                    <w:gridCol w:w="502"/>
                    <w:gridCol w:w="503"/>
                    <w:gridCol w:w="503"/>
                    <w:gridCol w:w="503"/>
                    <w:gridCol w:w="503"/>
                    <w:gridCol w:w="494"/>
                  </w:tblGrid>
                  <w:tr w:rsidR="00240D4D" w:rsidRPr="004C73BB" w14:paraId="43FDBBA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7709EA75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2314A1F2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6332F10C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60043ED7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082FDD53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9497BC" w14:textId="2724FBF8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8DC64F" w14:textId="0A7143C0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10101CD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16137E" w14:textId="6E7EB41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F6D0B3" w14:textId="345152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B10352" w14:textId="4E61EDA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D945A5" w14:textId="40DDCF8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51A83A" w14:textId="014E5C8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AF9861" w14:textId="0D48835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759CE0" w14:textId="07EDF77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A1624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2F00F4" w14:textId="4C37BF2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4467DC" w14:textId="465F9A6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5126E1" w14:textId="3FFDF75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4D7C46" w14:textId="7D175C7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A570E9" w14:textId="2BC06E8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E94833" w14:textId="58865F2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83B728" w14:textId="63230AD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BBD02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7C0667" w14:textId="5AE3441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0E6247" w14:textId="206FB7F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DD14DC" w14:textId="32DB7A2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6184E" w14:textId="3D6AAD8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F671C" w14:textId="680B3DC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73AA43" w14:textId="6BE2FDE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57A761" w14:textId="7321FFA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3CC90B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0E9B3D" w14:textId="6A55C64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666DBF" w14:textId="280AA27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8CF228" w14:textId="09C3499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2C419" w14:textId="684BDE5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99A536" w14:textId="450A54B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3CFF2" w14:textId="05DF726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2D741E" w14:textId="61BB1D8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7AB067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D9ADCD" w14:textId="0EC09D1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ED7713" w14:textId="5EF4573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DF96F" w14:textId="7078730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56CF98" w14:textId="3D00D1F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6E3DE" w14:textId="0391C07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099FC" w14:textId="0F4FE38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602653" w14:textId="6D2D66A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E8BAD1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239B36" w14:textId="30E4DD6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061EE3" w14:textId="214C2B3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BD41E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53ADF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04AC9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91EFB0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A517B8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54C2834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08D29FFD" w:rsidR="00240D4D" w:rsidRPr="00761F52" w:rsidRDefault="004C73BB" w:rsidP="0080495D">
                  <w:pPr>
                    <w:pStyle w:val="Months"/>
                    <w:shd w:val="clear" w:color="auto" w:fill="C0000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6"/>
                      <w:szCs w:val="36"/>
                      <w:lang w:bidi="ru-RU"/>
                    </w:rPr>
                    <w:t>Juli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6"/>
                    <w:gridCol w:w="502"/>
                    <w:gridCol w:w="503"/>
                    <w:gridCol w:w="503"/>
                    <w:gridCol w:w="503"/>
                    <w:gridCol w:w="503"/>
                    <w:gridCol w:w="494"/>
                  </w:tblGrid>
                  <w:tr w:rsidR="00240D4D" w:rsidRPr="004C73BB" w14:paraId="65F48B94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5C16E922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2679682C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6ACE937F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764461A3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535EC35E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34D544" w14:textId="3199CC62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E67A74" w14:textId="6D872980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695417E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19BABFE" w14:textId="06BC62B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C221972" w14:textId="0AD8567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43371317" w14:textId="109D3A9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2E429C1" w14:textId="55E65DB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622A721" w14:textId="3F46A01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A728AE9" w14:textId="62DE282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0747D21B" w14:textId="0DA7FFC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A7F154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258DF9" w14:textId="4F2540F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DC464DE" w14:textId="3EE50AE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5E8991" w14:textId="5DFF9C6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D04F54" w14:textId="7D47837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800037" w14:textId="1D9E54C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A950862" w14:textId="2772E93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26F7F99" w14:textId="1BE18AF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1BD473A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8603902" w14:textId="69C4B4E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E77D100" w14:textId="72931B5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99CD95" w14:textId="7CCF7D6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70AC23" w14:textId="069F0C6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88A0D8" w14:textId="0C2855E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58F480D" w14:textId="4FAFBB3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4CBDC70" w14:textId="5FE4F88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943E54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064B125" w14:textId="5ED026C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1ECA11E" w14:textId="2ED3CDA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EE0372" w14:textId="50FB00F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06F684" w14:textId="33ED98D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2C1871" w14:textId="5CC1E4B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B295E0" w14:textId="11E9632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D2C584A" w14:textId="768D55D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0083E5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CBF98D5" w14:textId="2D23DB9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D56D429" w14:textId="2E9D62E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15E5E2" w14:textId="5F25E69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2109C3" w14:textId="6630444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803EA6" w14:textId="616E3EF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F06B13" w14:textId="210B474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048B304" w14:textId="3656466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63D57F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74CC861" w14:textId="4ABC8CF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7B0169B" w14:textId="3727A01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60028F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4F2860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ECCD19A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91DBFB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B1209F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BB208CE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CCB106F" w:rsidR="00240D4D" w:rsidRPr="00761F52" w:rsidRDefault="004C73BB" w:rsidP="0080495D">
                  <w:pPr>
                    <w:pStyle w:val="Months"/>
                    <w:shd w:val="clear" w:color="auto" w:fill="C0000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6"/>
                      <w:szCs w:val="36"/>
                      <w:lang w:bidi="ru-RU"/>
                    </w:rPr>
                    <w:t>Augustus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6"/>
                    <w:gridCol w:w="502"/>
                    <w:gridCol w:w="503"/>
                    <w:gridCol w:w="503"/>
                    <w:gridCol w:w="503"/>
                    <w:gridCol w:w="503"/>
                    <w:gridCol w:w="494"/>
                  </w:tblGrid>
                  <w:tr w:rsidR="00240D4D" w:rsidRPr="004C73BB" w14:paraId="27BAE27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2D6C7799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421A70F7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424092CE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3C27FCEE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5F4EC17D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5D486E" w14:textId="3C222E1A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B06261" w14:textId="1B757920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4F4E23C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8F47D9" w14:textId="456A1E0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C42E64" w14:textId="65205BB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349503" w14:textId="5E19E75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455009" w14:textId="37D629B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C28BC" w14:textId="2719EC5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53885E" w14:textId="4AA8D7C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A35057" w14:textId="5DFEEAD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62A0A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BF3AAD" w14:textId="546ADCD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3AA6DC" w14:textId="0D82AE1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01F9D" w14:textId="64D4482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698DC5" w14:textId="04DC133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0A032" w14:textId="1BB5904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BE9201" w14:textId="4D61923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F4032A" w14:textId="380A68C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825CD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5EA11FB" w14:textId="0233F2A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C0B28F" w14:textId="55D040C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8EF2D7" w14:textId="263469B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06E23F" w14:textId="1671DBE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250F2" w14:textId="44BD079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82763" w14:textId="20513E7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5BC1C6" w14:textId="394FFEB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2337F0F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514723" w14:textId="226DB2A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22CDE7" w14:textId="677168A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41D5A3" w14:textId="065027C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D82F7" w14:textId="1A80A4F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8629C5" w14:textId="15513C6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FD3245" w14:textId="7518338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7E7AC1" w14:textId="54CD682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BA8EE0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250090" w14:textId="00C86E1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936850" w14:textId="1CB29D4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569ED" w14:textId="0764515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D9106" w14:textId="2FA99F8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16A8C" w14:textId="0940D17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614EC2" w14:textId="735D1A8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173069" w14:textId="633648F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673A2D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BF8F9B" w14:textId="1046496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1F4EEB9" w14:textId="0780896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F8A2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D5F5A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FED51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00C5F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79173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8E383FC" w14:textId="77777777" w:rsidR="00240D4D" w:rsidRPr="004C73BB" w:rsidRDefault="00240D4D" w:rsidP="00F25F9B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4C73BB" w14:paraId="5ABCB9D1" w14:textId="6B4B1A3C" w:rsidTr="004B2C0E">
              <w:trPr>
                <w:trHeight w:val="1814"/>
              </w:trPr>
              <w:tc>
                <w:tcPr>
                  <w:tcW w:w="1250" w:type="pct"/>
                </w:tcPr>
                <w:p w14:paraId="4C27874B" w14:textId="376027BF" w:rsidR="00240D4D" w:rsidRPr="00761F52" w:rsidRDefault="004C73BB" w:rsidP="0080495D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bidi="ru-RU"/>
                    </w:rPr>
                    <w:t>September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5"/>
                    <w:gridCol w:w="502"/>
                    <w:gridCol w:w="503"/>
                    <w:gridCol w:w="503"/>
                    <w:gridCol w:w="503"/>
                    <w:gridCol w:w="503"/>
                    <w:gridCol w:w="494"/>
                  </w:tblGrid>
                  <w:tr w:rsidR="00240D4D" w:rsidRPr="004C73BB" w14:paraId="6E92A4E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4C070DCA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5C860279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14626935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758A3714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21F3E567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F2B6E0" w14:textId="313C443A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5E6D45" w14:textId="19AE9CEE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191EEF2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CC9AD8" w14:textId="4BD454A6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5D060A" w14:textId="53744A19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BDA8F8" w14:textId="3F194524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7E4D3" w14:textId="20353FFF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E22500" w14:textId="61B04CC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B27399" w14:textId="03FEBC5C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09A57F" w14:textId="17CBEAB9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EE1544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C961F1" w14:textId="4C27E55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BF2BED" w14:textId="3C20C8D1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04E09D" w14:textId="28DD64CF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9C5BF" w14:textId="20332A2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3FAA3" w14:textId="1A5DCED1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033FA5" w14:textId="2B4F7C2D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AD5D4E" w14:textId="0A863BD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E1942D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6BD514" w14:textId="0A23F6F5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DA48A5" w14:textId="5CF3FC03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219664" w14:textId="0ABB9F3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359DC" w14:textId="75932918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EB3D77" w14:textId="7238E842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D153" w14:textId="1E08425D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E847D9" w14:textId="5802CD45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43588C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2651C6" w14:textId="063EAD4E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1C1C0E" w14:textId="52104494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D1A20" w14:textId="579332F6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90440C" w14:textId="1BAD6A34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F551A" w14:textId="5454ABB3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C0B0FF" w14:textId="2B0F475B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52E55B" w14:textId="6E197CD5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87DB3A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CE423F" w14:textId="278E2238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D02494" w14:textId="564C7C13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83CBA" w14:textId="0FB8B24B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DE61E5" w14:textId="29D0A9F4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E5C1E" w14:textId="33E26AA6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00C123" w14:textId="0B4347D4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FE5E8A" w14:textId="583BF84C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5F9738C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962714E" w14:textId="1F5CE38D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A16A11" w14:textId="2BD2F1D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6EF8DF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E7606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12BD7D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FC413F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5FE9C0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1377DC9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30AE1F05" w:rsidR="00240D4D" w:rsidRPr="00761F52" w:rsidRDefault="004C73BB" w:rsidP="0080495D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bidi="ru-RU"/>
                    </w:rPr>
                    <w:t>Oktober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5"/>
                    <w:gridCol w:w="502"/>
                    <w:gridCol w:w="503"/>
                    <w:gridCol w:w="503"/>
                    <w:gridCol w:w="503"/>
                    <w:gridCol w:w="503"/>
                    <w:gridCol w:w="494"/>
                  </w:tblGrid>
                  <w:tr w:rsidR="00240D4D" w:rsidRPr="004C73BB" w14:paraId="1DAA990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7798EA1A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20C4EBC4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00E6C6D4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2C618558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360BBDF7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83A338" w14:textId="06240C68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199D0C" w14:textId="23A96D45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048A273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BD2F7B" w14:textId="697BFA4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D35348" w14:textId="4FD1649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2EC394" w14:textId="60371EF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11D71D" w14:textId="3A1C57E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763EE9" w14:textId="1377D26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586682" w14:textId="6CDDA0A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61586C" w14:textId="5CEFB54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556AA3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0F25BF" w14:textId="134CEF2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27F624" w14:textId="76EE6B2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1A902F" w14:textId="6A81A70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A0B06" w14:textId="7D2D3AF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5EEF8" w14:textId="5EC879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4DA1CC" w14:textId="375B332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44D2C6" w14:textId="255CB7D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841C5F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CD6B08" w14:textId="1A09430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8FE453" w14:textId="390D68C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73CDE" w14:textId="762F983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6B5BE" w14:textId="60B2264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6EA20" w14:textId="66EB3F8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20BEFD" w14:textId="6FBB2BF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4BE94B" w14:textId="4370706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3A3FB7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54D898" w14:textId="0D5E98E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0611B7" w14:textId="40006BA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272CC" w14:textId="7EEB138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AC35F" w14:textId="43C330C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05BD05" w14:textId="1B5EA91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15AC8" w14:textId="5228FF4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748F24" w14:textId="0DD8CDB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8EFB19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F21411" w14:textId="69B00BD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F886DF" w14:textId="521A7A6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B09C7" w14:textId="42A30F3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2FF5E" w14:textId="272CE4A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5B9E74" w14:textId="011A34E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A91CB" w14:textId="6D5C36A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1807CB" w14:textId="4D2A798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CC5E29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7BD1B5" w14:textId="57B0769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28D1E9" w14:textId="3C2D472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9CA96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DA865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22049B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786F2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A0ED8C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1E1777A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59A2737F" w:rsidR="00240D4D" w:rsidRPr="00761F52" w:rsidRDefault="004C73BB" w:rsidP="0080495D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bidi="ru-RU"/>
                    </w:rPr>
                    <w:t>November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6"/>
                    <w:gridCol w:w="502"/>
                    <w:gridCol w:w="503"/>
                    <w:gridCol w:w="503"/>
                    <w:gridCol w:w="503"/>
                    <w:gridCol w:w="503"/>
                    <w:gridCol w:w="494"/>
                  </w:tblGrid>
                  <w:tr w:rsidR="00240D4D" w:rsidRPr="004C73BB" w14:paraId="504BFB3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544C5AB9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2DC03DA3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6071843C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63F02669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006999BB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9E89F" w14:textId="0C790E57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5DC499" w14:textId="4BC2E062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4138B15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F0A74D" w14:textId="41E1FD8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4EEB4B" w14:textId="3AE29EC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A59089" w14:textId="4BBB764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A6AE03" w14:textId="361C19B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6E858D" w14:textId="7664A06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06519B" w14:textId="49BCA6C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7589EB" w14:textId="2402D31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4503BC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F866EB" w14:textId="2BD23FE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911910" w14:textId="4FC193D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7B76E5" w14:textId="5A89736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8D013C" w14:textId="20BE7AD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755708" w14:textId="7C61839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887AC" w14:textId="7AE104D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99D369" w14:textId="5A3F2C0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D2E913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12634A" w14:textId="3732745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77DCA1" w14:textId="1BC9BC9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580905" w14:textId="67DAC53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5EDA76" w14:textId="3EC8A69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EFABF1" w14:textId="2370539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A43CE6" w14:textId="3AAF6C6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14986" w14:textId="5A02C68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C39DE3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E84D3C6" w14:textId="00870C6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BD3E27" w14:textId="4C2E4AC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63550" w14:textId="1CED6AC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7FB0E" w14:textId="0BD4A71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A71C62" w14:textId="2D2267C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F89C58" w14:textId="0386473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928D0C" w14:textId="6588002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25F208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0F1AE2" w14:textId="2031D3D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871257" w14:textId="6860F3B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D75CF5" w14:textId="10A41E8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61C89" w14:textId="372F747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51A596" w14:textId="5AF536B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A41F6" w14:textId="20850DC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D14560" w14:textId="0D0E27B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2FD00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66FE523" w14:textId="55667EB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B6407D" w14:textId="7DE939A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D4E4E9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E8EE5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9CAF47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FCE03B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32FC11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3A637F0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4F4F7D18" w:rsidR="00240D4D" w:rsidRPr="00761F52" w:rsidRDefault="004C73BB" w:rsidP="0080495D">
                  <w:pPr>
                    <w:pStyle w:val="Months"/>
                    <w:shd w:val="clear" w:color="auto" w:fill="0070C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bidi="ru-RU"/>
                    </w:rPr>
                    <w:t>December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6"/>
                    <w:gridCol w:w="502"/>
                    <w:gridCol w:w="503"/>
                    <w:gridCol w:w="503"/>
                    <w:gridCol w:w="503"/>
                    <w:gridCol w:w="503"/>
                    <w:gridCol w:w="494"/>
                  </w:tblGrid>
                  <w:tr w:rsidR="00240D4D" w:rsidRPr="004C73BB" w14:paraId="0CA8349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345E7F62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59C0F5EA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34A2A1A1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55C0AD7F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754FD766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195620" w14:textId="60A8EC02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9C3C5" w14:textId="08B6449E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0B2F30B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F7088F" w14:textId="129F197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101F28" w14:textId="75DE808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8806C3" w14:textId="5BD252D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7860C0" w14:textId="4C76B08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46D88" w14:textId="039E5BB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8AD4B2" w14:textId="39D1663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0E85C9" w14:textId="50B6C40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4AB1B9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C6B7A0C" w14:textId="66048BF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35FB59" w14:textId="6C494EC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F848C4" w14:textId="1DD5797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0C7353" w14:textId="40457A5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B1151C" w14:textId="02E73F9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83CAD5" w14:textId="4B23C71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092A5E" w14:textId="515DC39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5C96A1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4E0F41" w14:textId="64826A1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ABFF38" w14:textId="54CCF30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6AA936" w14:textId="16B384C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EA5A59" w14:textId="09499A8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91173" w14:textId="6986BCA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3F5234" w14:textId="42C621E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15E3F" w14:textId="7781344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2A63608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F68CC1" w14:textId="76FF685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8290A4" w14:textId="5952C49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F3DD30" w14:textId="64C8A09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94CC8" w14:textId="704758E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38665" w14:textId="33E084E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C7C6B4" w14:textId="11A275C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1EC474" w14:textId="6559686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5920EE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7B9C7F" w14:textId="5BC1CB3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2F9279" w14:textId="41E2987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12F9BC" w14:textId="024183F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03699A" w14:textId="21BB385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1DA6" w14:textId="0EFFDE5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3947F0" w14:textId="5945E36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89ABD6" w14:textId="60D46A9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14DEC3D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53804D" w14:textId="472F88A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6DDA86" w14:textId="07AF213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758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650445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1B0BF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C66123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8935B6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DE5139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B3A58C6" w14:textId="77777777" w:rsidR="00240D4D" w:rsidRPr="004C73BB" w:rsidRDefault="00240D4D" w:rsidP="00F25F9B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4C73BB" w:rsidRDefault="00E50BDE" w:rsidP="00F25F9B">
            <w:pPr>
              <w:pStyle w:val="ad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Pr="004C73BB" w:rsidRDefault="00F93E3B" w:rsidP="00F25F9B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4C73BB" w:rsidSect="000920F5">
      <w:pgSz w:w="16838" w:h="11906" w:orient="landscape" w:code="9"/>
      <w:pgMar w:top="51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CEE7A" w14:textId="77777777" w:rsidR="006321E0" w:rsidRDefault="006321E0">
      <w:pPr>
        <w:spacing w:after="0"/>
      </w:pPr>
      <w:r>
        <w:separator/>
      </w:r>
    </w:p>
  </w:endnote>
  <w:endnote w:type="continuationSeparator" w:id="0">
    <w:p w14:paraId="28CAC2BE" w14:textId="77777777" w:rsidR="006321E0" w:rsidRDefault="006321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A4AEBA" w14:textId="77777777" w:rsidR="006321E0" w:rsidRDefault="006321E0">
      <w:pPr>
        <w:spacing w:after="0"/>
      </w:pPr>
      <w:r>
        <w:separator/>
      </w:r>
    </w:p>
  </w:footnote>
  <w:footnote w:type="continuationSeparator" w:id="0">
    <w:p w14:paraId="50208C53" w14:textId="77777777" w:rsidR="006321E0" w:rsidRDefault="006321E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20F5"/>
    <w:rsid w:val="0009343B"/>
    <w:rsid w:val="00097A25"/>
    <w:rsid w:val="000A105E"/>
    <w:rsid w:val="000A5A57"/>
    <w:rsid w:val="00111F7C"/>
    <w:rsid w:val="001274F3"/>
    <w:rsid w:val="00151CCE"/>
    <w:rsid w:val="001635B6"/>
    <w:rsid w:val="001B01F9"/>
    <w:rsid w:val="001C41F9"/>
    <w:rsid w:val="00203B78"/>
    <w:rsid w:val="00240D4D"/>
    <w:rsid w:val="002562E7"/>
    <w:rsid w:val="00285C1D"/>
    <w:rsid w:val="003327F5"/>
    <w:rsid w:val="00340CAF"/>
    <w:rsid w:val="00397584"/>
    <w:rsid w:val="003C0D41"/>
    <w:rsid w:val="003E085C"/>
    <w:rsid w:val="003E7B3A"/>
    <w:rsid w:val="00416364"/>
    <w:rsid w:val="00431B29"/>
    <w:rsid w:val="00440416"/>
    <w:rsid w:val="00462EAD"/>
    <w:rsid w:val="004A6170"/>
    <w:rsid w:val="004B2C0E"/>
    <w:rsid w:val="004C73BB"/>
    <w:rsid w:val="004F6AAC"/>
    <w:rsid w:val="00512F2D"/>
    <w:rsid w:val="00570FBB"/>
    <w:rsid w:val="00583B82"/>
    <w:rsid w:val="005923AC"/>
    <w:rsid w:val="005D5149"/>
    <w:rsid w:val="005E656F"/>
    <w:rsid w:val="006321E0"/>
    <w:rsid w:val="00653B95"/>
    <w:rsid w:val="00667021"/>
    <w:rsid w:val="006974E1"/>
    <w:rsid w:val="006C0896"/>
    <w:rsid w:val="006F513E"/>
    <w:rsid w:val="00761F52"/>
    <w:rsid w:val="007C0139"/>
    <w:rsid w:val="007D45A1"/>
    <w:rsid w:val="007F564D"/>
    <w:rsid w:val="0080495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44A84"/>
    <w:rsid w:val="00AA23D3"/>
    <w:rsid w:val="00AA3C50"/>
    <w:rsid w:val="00AD33F5"/>
    <w:rsid w:val="00AE302A"/>
    <w:rsid w:val="00AE36BB"/>
    <w:rsid w:val="00B37C7E"/>
    <w:rsid w:val="00B65B09"/>
    <w:rsid w:val="00B85583"/>
    <w:rsid w:val="00B9476B"/>
    <w:rsid w:val="00BC3952"/>
    <w:rsid w:val="00BE5AB8"/>
    <w:rsid w:val="00BE5FE3"/>
    <w:rsid w:val="00C44DFB"/>
    <w:rsid w:val="00C6519B"/>
    <w:rsid w:val="00C70F21"/>
    <w:rsid w:val="00C7354B"/>
    <w:rsid w:val="00C91F9B"/>
    <w:rsid w:val="00DE32AC"/>
    <w:rsid w:val="00E00495"/>
    <w:rsid w:val="00E07EF2"/>
    <w:rsid w:val="00E1407A"/>
    <w:rsid w:val="00E318B9"/>
    <w:rsid w:val="00E50BDE"/>
    <w:rsid w:val="00E774CD"/>
    <w:rsid w:val="00E77E1D"/>
    <w:rsid w:val="00ED6B77"/>
    <w:rsid w:val="00ED75B6"/>
    <w:rsid w:val="00EF1F0E"/>
    <w:rsid w:val="00F25F9B"/>
    <w:rsid w:val="00F91390"/>
    <w:rsid w:val="00F93E3B"/>
    <w:rsid w:val="00FB2EB4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3405</Words>
  <Characters>19410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2020-10-23T07:23:00Z</dcterms:created>
  <dcterms:modified xsi:type="dcterms:W3CDTF">2020-10-23T07:23:00Z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