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398"/>
      </w:tblGrid>
      <w:tr w:rsidR="003E085C" w:rsidRPr="004C73BB" w14:paraId="40983BE3" w14:textId="77777777" w:rsidTr="004C73BB">
        <w:trPr>
          <w:trHeight w:val="10490"/>
          <w:jc w:val="center"/>
        </w:trPr>
        <w:tc>
          <w:tcPr>
            <w:tcW w:w="5000" w:type="pct"/>
            <w:shd w:val="clear" w:color="auto" w:fill="auto"/>
            <w:vAlign w:val="center"/>
          </w:tcPr>
          <w:bookmarkStart w:id="0" w:name="_GoBack"/>
          <w:bookmarkEnd w:id="0"/>
          <w:p w14:paraId="66537F75" w14:textId="4B5F1460" w:rsidR="003E085C" w:rsidRPr="004C73BB" w:rsidRDefault="003E085C" w:rsidP="00F25F9B">
            <w:pPr>
              <w:pStyle w:val="ad"/>
              <w:jc w:val="center"/>
              <w:rPr>
                <w:rFonts w:ascii="Arial Narrow" w:hAnsi="Arial Narrow"/>
                <w:b/>
                <w:bCs/>
                <w:noProof/>
                <w:color w:val="0070C0"/>
                <w:sz w:val="120"/>
                <w:szCs w:val="120"/>
                <w:lang w:bidi="ru-RU"/>
              </w:rPr>
            </w:pPr>
            <w:r w:rsidRPr="004C73BB">
              <w:rPr>
                <w:rFonts w:ascii="Arial Narrow" w:hAnsi="Arial Narrow"/>
                <w:b/>
                <w:bCs/>
                <w:noProof/>
                <w:color w:val="0070C0"/>
                <w:sz w:val="120"/>
                <w:szCs w:val="120"/>
                <w:lang w:bidi="ru-RU"/>
              </w:rPr>
              <w:fldChar w:fldCharType="begin"/>
            </w:r>
            <w:r w:rsidRPr="004C73BB">
              <w:rPr>
                <w:rFonts w:ascii="Arial Narrow" w:hAnsi="Arial Narrow"/>
                <w:b/>
                <w:bCs/>
                <w:noProof/>
                <w:color w:val="0070C0"/>
                <w:sz w:val="120"/>
                <w:szCs w:val="120"/>
                <w:lang w:bidi="ru-RU"/>
              </w:rPr>
              <w:instrText xml:space="preserve"> DOCVARIABLE  MonthStart1 \@  yyyy   \* MERGEFORMAT </w:instrText>
            </w:r>
            <w:r w:rsidRPr="004C73BB">
              <w:rPr>
                <w:rFonts w:ascii="Arial Narrow" w:hAnsi="Arial Narrow"/>
                <w:b/>
                <w:bCs/>
                <w:noProof/>
                <w:color w:val="0070C0"/>
                <w:sz w:val="120"/>
                <w:szCs w:val="120"/>
                <w:lang w:bidi="ru-RU"/>
              </w:rPr>
              <w:fldChar w:fldCharType="separate"/>
            </w:r>
            <w:r w:rsidR="0009343B">
              <w:rPr>
                <w:rFonts w:ascii="Arial Narrow" w:hAnsi="Arial Narrow"/>
                <w:b/>
                <w:bCs/>
                <w:noProof/>
                <w:color w:val="0070C0"/>
                <w:sz w:val="120"/>
                <w:szCs w:val="120"/>
                <w:lang w:bidi="ru-RU"/>
              </w:rPr>
              <w:t>2024</w:t>
            </w:r>
            <w:r w:rsidRPr="004C73BB">
              <w:rPr>
                <w:rFonts w:ascii="Arial Narrow" w:hAnsi="Arial Narrow"/>
                <w:b/>
                <w:bCs/>
                <w:noProof/>
                <w:color w:val="0070C0"/>
                <w:sz w:val="120"/>
                <w:szCs w:val="120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849"/>
              <w:gridCol w:w="3849"/>
              <w:gridCol w:w="3850"/>
              <w:gridCol w:w="3850"/>
            </w:tblGrid>
            <w:tr w:rsidR="00240D4D" w:rsidRPr="004C73BB" w14:paraId="79F6697B" w14:textId="61825017" w:rsidTr="004B2C0E">
              <w:trPr>
                <w:trHeight w:val="1814"/>
              </w:trPr>
              <w:tc>
                <w:tcPr>
                  <w:tcW w:w="1250" w:type="pct"/>
                </w:tcPr>
                <w:p w14:paraId="1E763E4B" w14:textId="20D7044B" w:rsidR="00240D4D" w:rsidRPr="00761F52" w:rsidRDefault="004C73BB" w:rsidP="0080495D">
                  <w:pPr>
                    <w:pStyle w:val="Months"/>
                    <w:shd w:val="clear" w:color="auto" w:fill="0070C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val="en-US"/>
                    </w:rPr>
                  </w:pPr>
                  <w:bookmarkStart w:id="2" w:name="_Hlk38821049"/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val="en-US" w:bidi="ru-RU"/>
                    </w:rPr>
                    <w:t>Januari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8"/>
                    <w:gridCol w:w="503"/>
                    <w:gridCol w:w="503"/>
                    <w:gridCol w:w="503"/>
                    <w:gridCol w:w="503"/>
                    <w:gridCol w:w="503"/>
                    <w:gridCol w:w="490"/>
                  </w:tblGrid>
                  <w:tr w:rsidR="00240D4D" w:rsidRPr="004C73BB" w14:paraId="684222CD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9408482" w14:textId="1801D6E7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285114" w14:textId="2D5ADD5F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4BB7502" w14:textId="53D7914B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84BA99" w14:textId="76C1B3BD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F75680" w14:textId="578A01DD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7BE3AF3" w14:textId="1DE8C65D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val="en-US" w:bidi="ru-RU"/>
                          </w:rPr>
                          <w:t>ZA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E85CF0" w14:textId="13928D85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val="en-US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val="en-US"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31DF8F53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3DF47A" w14:textId="60022C7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Monday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" 1 ""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D8DCA2" w14:textId="3D29186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Monday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=A2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=A2+1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en-US"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953DC5" w14:textId="56CA15F4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6F7F6B" w14:textId="7925573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77DEF9" w14:textId="2EAF9EC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B1CBA7" w14:textId="4ED8F334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DE8D4C" w14:textId="487E722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AFA4FA2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688A4083" w14:textId="00833FD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9C7DF" w14:textId="64AEDF8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D5672A" w14:textId="69BBD80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E39618" w14:textId="511FB06A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01D669" w14:textId="211DEEA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8B3CC1" w14:textId="551BD2C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3A6A44F" w14:textId="73C6FEF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223F797F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FCDA0AA" w14:textId="31733C2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9770B" w14:textId="79D4F25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78C04D" w14:textId="51261F4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64BF9" w14:textId="0F37C37A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4D6EFD" w14:textId="2C8CC9D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A7D074" w14:textId="7C7DD1F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DF4C53D" w14:textId="638B93E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10529957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7824C9C9" w14:textId="1014B5A9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5E1D41" w14:textId="124401F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51C8E" w14:textId="57EF23E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755A8A" w14:textId="16D7425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29A4" w14:textId="601D1C5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D3352" w14:textId="7FAD797A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2CF6BA37" w14:textId="32DF4D9E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97D45F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4BD14B6A" w14:textId="5BE83E3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46ECD0" w14:textId="39AB946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B018" w14:textId="55743E7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2B5BF7" w14:textId="19E4241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3E501" w14:textId="73C23F1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51BC6" w14:textId="641CE0A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3CA74E8D" w14:textId="71CF2A7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1144E5B8" w14:textId="77777777" w:rsidTr="00F25F9B">
                    <w:trPr>
                      <w:trHeight w:val="227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55F237A0" w14:textId="11CFE1F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4CCAC5" w14:textId="0910064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0BB2A5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13DEE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41B312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7F8AB0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0F850EA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2D9638A" w:rsidR="00240D4D" w:rsidRPr="00761F52" w:rsidRDefault="004C73BB" w:rsidP="0080495D">
                  <w:pPr>
                    <w:pStyle w:val="Months"/>
                    <w:shd w:val="clear" w:color="auto" w:fill="0070C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Februari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6"/>
                    <w:gridCol w:w="502"/>
                    <w:gridCol w:w="503"/>
                    <w:gridCol w:w="503"/>
                    <w:gridCol w:w="503"/>
                    <w:gridCol w:w="503"/>
                    <w:gridCol w:w="493"/>
                  </w:tblGrid>
                  <w:tr w:rsidR="00240D4D" w:rsidRPr="004C73BB" w14:paraId="4D521D1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77B3D5C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3E63D10F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130E9FC1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4B318C9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5FF1294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5BB4E8C1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B16A91" w14:textId="4B89338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033AD79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2338C3E" w14:textId="6206D77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9814E4" w14:textId="55C686E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B665E05" w14:textId="345949A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1D4F0" w14:textId="6CC42E8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C2BCF9" w14:textId="304CF20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D888BB" w14:textId="0E743C8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23F15" w14:textId="4698B68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878283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E1A06" w14:textId="47EAF57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E8FAF3" w14:textId="556C55A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1189" w14:textId="665DFD4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9A7D" w14:textId="7CC6565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C63CF" w14:textId="5CA80A8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0DD119" w14:textId="4C2864D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1B6ED7" w14:textId="09CE3A6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DC4D67B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4AC88D8" w14:textId="4BC098B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0ABAC2" w14:textId="5B8C654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B7AB9" w14:textId="45B0BCA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FC14F" w14:textId="0DF465E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F7ACB7" w14:textId="653EDEC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9F174" w14:textId="7EDD841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A0A41E" w14:textId="67CECB9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333194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36526BF" w14:textId="4D5D4BE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8C1CD1" w14:textId="7F8D5AB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A56F1" w14:textId="2F66234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262D4B" w14:textId="50ADCD9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49CF7" w14:textId="7410761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26A059" w14:textId="5E7B1BB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E25065" w14:textId="3480202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4B0FF9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5D3919" w14:textId="78434D8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5641D12" w14:textId="56A5AC0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BFCBA" w14:textId="7DF82C3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B4676" w14:textId="0414867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ADD02" w14:textId="72B214B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D5BCA" w14:textId="35E1B6F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67017D" w14:textId="3A8B29F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CB553C4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549FBFA" w14:textId="3239C53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54819C" w14:textId="1A88F0A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D04B4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AA4EBA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9AE72D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A36644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970C07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5B5D45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01A133A9" w:rsidR="00240D4D" w:rsidRPr="00761F52" w:rsidRDefault="004C73BB" w:rsidP="0080495D">
                  <w:pPr>
                    <w:pStyle w:val="Months"/>
                    <w:shd w:val="clear" w:color="auto" w:fill="00B05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Maart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7"/>
                    <w:gridCol w:w="502"/>
                    <w:gridCol w:w="503"/>
                    <w:gridCol w:w="503"/>
                    <w:gridCol w:w="503"/>
                    <w:gridCol w:w="503"/>
                    <w:gridCol w:w="493"/>
                  </w:tblGrid>
                  <w:tr w:rsidR="00240D4D" w:rsidRPr="004C73BB" w14:paraId="5FBA145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1A76F38F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4BCAA17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A6964A4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69791926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026A6986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588BB1AB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F13CE6" w14:textId="129168C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1AD7C61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0AAAD04" w14:textId="2D9285D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BC2568" w14:textId="720F89A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3CE0B" w14:textId="4BA787D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343102" w14:textId="0C8BDB2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348F3FC" w14:textId="184728F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C4B999" w14:textId="13680B1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11257B" w14:textId="2EA904E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ACC4FBD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D8059F" w14:textId="657F41F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5CA2B8" w14:textId="67A6C1C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B2D48" w14:textId="35101D3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50517" w14:textId="199341B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810657" w14:textId="120329E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D2049" w14:textId="3B5C16D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2C3A7B" w14:textId="211F2D2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2DAA7F9C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1BC1FA" w14:textId="45047B7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ED7620" w14:textId="6E2B8CF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D98F73" w14:textId="5BE2CC1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12937" w14:textId="11471A8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76CEF7" w14:textId="6CE7212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EEA51C" w14:textId="560BDC3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0F2AC" w14:textId="39CAA34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91924FE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0EE5652" w14:textId="7DD9222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27248AD" w14:textId="520513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AFA3B" w14:textId="5501246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3E5F29" w14:textId="231AE68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D56471" w14:textId="43B5AA4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ED89" w14:textId="72A98F3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F77A3C" w14:textId="54D7B78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22DB458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4ACEBE8" w14:textId="174B695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E2EFA3" w14:textId="386B5D1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FF736" w14:textId="2BB3427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BB8E5" w14:textId="779DE95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0B5" w14:textId="3A21B69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C4FF97" w14:textId="6176063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B8E039F" w14:textId="39566B0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3808F25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E6C55AF" w14:textId="14002F5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D1FD984" w14:textId="5F6A29A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E8669C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B5375A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958E1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7379C4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133FB9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60070DC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75F4C058" w:rsidR="00240D4D" w:rsidRPr="00761F52" w:rsidRDefault="004C73BB" w:rsidP="0080495D">
                  <w:pPr>
                    <w:pStyle w:val="Months"/>
                    <w:shd w:val="clear" w:color="auto" w:fill="00B05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April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7"/>
                    <w:gridCol w:w="502"/>
                    <w:gridCol w:w="503"/>
                    <w:gridCol w:w="503"/>
                    <w:gridCol w:w="503"/>
                    <w:gridCol w:w="503"/>
                    <w:gridCol w:w="493"/>
                  </w:tblGrid>
                  <w:tr w:rsidR="00240D4D" w:rsidRPr="004C73BB" w14:paraId="486B25E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6C7FD76A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4B643C1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1A383CE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1329E7CB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1E0DBC9B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66C702A8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E05008" w14:textId="34BC423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18746610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1994D48" w14:textId="759FC41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369881" w14:textId="1D0B0AE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6853C12" w14:textId="3AD1121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05E42A6" w14:textId="672DCE4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B2FC3EB" w14:textId="0BEA638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27BD5DB" w14:textId="400D996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3C7F0FA" w14:textId="111B0EB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B6D7401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47C32FA" w14:textId="21B70D8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BC7F61" w14:textId="2986CD7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F8EEB" w14:textId="79CB755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AAFC1" w14:textId="7441BFE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C5458D" w14:textId="66AC20E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09DBCE" w14:textId="3BF0BF5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4266C6" w14:textId="3F5C5E2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2E5D7C27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107F514" w14:textId="4C79FC0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51A1E9" w14:textId="0D4CED0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BD307A" w14:textId="6BA2B7C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F98C93" w14:textId="714C4FF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92DA3C" w14:textId="1510588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CB3325" w14:textId="211AB5B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75FC51" w14:textId="4C34EC6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FD26192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370BE02" w14:textId="2144BA7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362466" w14:textId="79E8F6D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F3671" w14:textId="11014E9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7881A4" w14:textId="2177543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23C56" w14:textId="3FB29FD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A154DC" w14:textId="38C7A5B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B413671" w14:textId="006F2A0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E4EF58A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4F5F3AE" w14:textId="3A7321A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924BA6" w14:textId="5DB250F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D1FA8" w14:textId="1614AD4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644FB7" w14:textId="3E3D15C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2F79A" w14:textId="6E85ACD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F1736F" w14:textId="24C50C2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E654C5" w14:textId="6ED9F87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CB933A3" w14:textId="77777777" w:rsidTr="00F25F9B">
                    <w:trPr>
                      <w:trHeight w:val="227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62E7F3B" w14:textId="71901A3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D3DAF2" w14:textId="66C1707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832797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2B61A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0FE7A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F720E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972D7F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5F4768A2" w14:textId="77777777" w:rsidR="00240D4D" w:rsidRPr="004C73BB" w:rsidRDefault="00240D4D" w:rsidP="00F25F9B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4C73BB" w14:paraId="3808ABFD" w14:textId="5185E65E" w:rsidTr="004B2C0E">
              <w:trPr>
                <w:trHeight w:val="1814"/>
              </w:trPr>
              <w:tc>
                <w:tcPr>
                  <w:tcW w:w="1250" w:type="pct"/>
                </w:tcPr>
                <w:p w14:paraId="392961A3" w14:textId="631F2699" w:rsidR="00240D4D" w:rsidRPr="00761F52" w:rsidRDefault="004C73BB" w:rsidP="0080495D">
                  <w:pPr>
                    <w:pStyle w:val="Months"/>
                    <w:shd w:val="clear" w:color="auto" w:fill="00B05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Mei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5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4533209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37E5B11B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5AE0B943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7CB51016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36210EFD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51029743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3A0A4EC6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B3D15" w14:textId="422368B4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38FA371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57682D8" w14:textId="55281E0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867C93" w14:textId="77AA379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65E0A7" w14:textId="6759C3F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684AED" w14:textId="4ACAE85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0F1AEC" w14:textId="294D644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88ABBF" w14:textId="39E8227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B319A52" w14:textId="15AEF819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8F2BFD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2217980" w14:textId="203AB6B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93F0A28" w14:textId="377A6B74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754E50" w14:textId="36B6A4B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A2C39" w14:textId="398E746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8F8CC1" w14:textId="28E86C2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7A04D" w14:textId="2DDC954E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DA228" w14:textId="1B9252B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5C3EBBE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B720E8" w14:textId="4B745A8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7630C8" w14:textId="1CEE53E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3A53F4" w14:textId="3984F29A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395AE" w14:textId="2BA87DBA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1E61E" w14:textId="6F6A506C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5BF55" w14:textId="6F9C900E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69C1DC" w14:textId="537345A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3A93A4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DBCB23D" w14:textId="1060F85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0EB602" w14:textId="21DA1B9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6961A2" w14:textId="4CCA0FE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38E3F" w14:textId="114605A9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4CD3E" w14:textId="1953DA4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42B2DE" w14:textId="554D66E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D4C57E" w14:textId="3C17585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8D57EB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2CB464" w14:textId="320CA62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1145EE" w14:textId="3E6082D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B4A0FD" w14:textId="1547AD1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90E878" w14:textId="0476F18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32647" w14:textId="6D34169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502DBD" w14:textId="61E6214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2F76B1F" w14:textId="51D0964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4CBC6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6A44DC" w14:textId="5D3FE0D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E08FBA" w14:textId="2D132F7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6AA4F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F08D6F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EDB61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E2DC0C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20A0F5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B05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73AA7C15" w:rsidR="00240D4D" w:rsidRPr="00761F52" w:rsidRDefault="004C73BB" w:rsidP="0080495D">
                  <w:pPr>
                    <w:pStyle w:val="Months"/>
                    <w:shd w:val="clear" w:color="auto" w:fill="C0000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6"/>
                      <w:szCs w:val="36"/>
                      <w:lang w:bidi="ru-RU"/>
                    </w:rPr>
                    <w:t>Juni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5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43FDBBA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7709EA75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2314A1F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6332F10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60043ED7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082FDD53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2724FBF8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8DC64F" w14:textId="0A7143C0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10101C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816137E" w14:textId="4FACA6E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1F6D0B3" w14:textId="6B10214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B10352" w14:textId="66B9472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D945A5" w14:textId="6E271FB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B51A83A" w14:textId="637CC5C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6AF9861" w14:textId="6B9F8F6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759CE0" w14:textId="0336C9E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A1624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F00F4" w14:textId="5BB064B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4467DC" w14:textId="51582FE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5126E1" w14:textId="782E841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D7C46" w14:textId="085ED13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A570E9" w14:textId="2041DC4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E94833" w14:textId="59C69F1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83B728" w14:textId="08D7C69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BBD025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7C0667" w14:textId="2368E28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0E6247" w14:textId="1886800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DD14DC" w14:textId="310754E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6184E" w14:textId="3864BEC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8F671C" w14:textId="22F0578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3AA43" w14:textId="3188AAA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57A761" w14:textId="1593274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3CC90B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0E9B3D" w14:textId="7B7BDD8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4666DBF" w14:textId="19F0217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8CF228" w14:textId="6C01827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2C419" w14:textId="1B52E09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99A536" w14:textId="0FB28B6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63CFF2" w14:textId="5439B5E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2D741E" w14:textId="3BC32E4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7AB067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9ADCD" w14:textId="08CDCBF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D7713" w14:textId="2A79219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FDF96F" w14:textId="697639E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56CF98" w14:textId="3473D2A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66E3DE" w14:textId="6AC4AF3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4099FC" w14:textId="2D7D320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602653" w14:textId="3D79A85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E8BAD1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239B36" w14:textId="606085A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C061EE3" w14:textId="6102BFF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DBD41E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53ADF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04AC9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91EFB0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A517B8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4C2834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08D29FFD" w:rsidR="00240D4D" w:rsidRPr="00761F52" w:rsidRDefault="004C73BB" w:rsidP="0080495D">
                  <w:pPr>
                    <w:pStyle w:val="Months"/>
                    <w:shd w:val="clear" w:color="auto" w:fill="C0000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6"/>
                      <w:szCs w:val="36"/>
                      <w:lang w:bidi="ru-RU"/>
                    </w:rPr>
                    <w:t>Juli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6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65F48B94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5C16E92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2679682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6ACE937F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764461A3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535EC35E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3199CC6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5E67A74" w14:textId="6D872980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695417E5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19BABFE" w14:textId="1ADBA67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C221972" w14:textId="363BF1F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43371317" w14:textId="5871D33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32E429C1" w14:textId="3FA5BD3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7622A721" w14:textId="089D4EC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2A728AE9" w14:textId="342ECAE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</w:tcPr>
                      <w:p w14:paraId="0747D21B" w14:textId="57C8D34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A7F154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258DF9" w14:textId="1DE9A62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DC464DE" w14:textId="777119C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E8991" w14:textId="6A4BC18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D04F54" w14:textId="4E2BC6A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5800037" w14:textId="5C03604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950862" w14:textId="6835E54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26F7F99" w14:textId="6427CAD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1BD473A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8603902" w14:textId="6D2C783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E77D100" w14:textId="3C9EACC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99CD95" w14:textId="36033D5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70AC23" w14:textId="0FC761F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88A0D8" w14:textId="491632E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8F480D" w14:textId="29DCAF3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4CBDC70" w14:textId="5401CB2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943E54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064B125" w14:textId="5E276D4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71ECA11E" w14:textId="45FD4C5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EE0372" w14:textId="5B57E86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F06F684" w14:textId="6DB727E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2C1871" w14:textId="7BED06C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B295E0" w14:textId="7861B5E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D2C584A" w14:textId="31F2B24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0083E5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CBF98D5" w14:textId="14617B7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D56D429" w14:textId="04A4E44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15E5E2" w14:textId="4386EFA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E2109C3" w14:textId="6EEC5D7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4803EA6" w14:textId="3B006E3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F06B13" w14:textId="72A9296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048B304" w14:textId="454DAE5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63D57F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74CC861" w14:textId="33AAF1B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7B0169B" w14:textId="7EF5373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60028F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F2860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CCD19A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291DBFB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0B1209F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BB208CE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CCB106F" w:rsidR="00240D4D" w:rsidRPr="00761F52" w:rsidRDefault="004C73BB" w:rsidP="0080495D">
                  <w:pPr>
                    <w:pStyle w:val="Months"/>
                    <w:shd w:val="clear" w:color="auto" w:fill="C0000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6"/>
                      <w:szCs w:val="36"/>
                      <w:lang w:bidi="ru-RU"/>
                    </w:rPr>
                    <w:t>Augustus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6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27BAE27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2D6C779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421A70F7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424092CE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3C27FCEE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5F4EC17D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3C222E1A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B06261" w14:textId="1B757920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4F4E23C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78F47D9" w14:textId="065AFF0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EC42E64" w14:textId="1D61497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349503" w14:textId="6B8866F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7455009" w14:textId="31B44C5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91C28BC" w14:textId="0C3E2B0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53885E" w14:textId="6751B86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A35057" w14:textId="2A0975C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62A0AB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BF3AAD" w14:textId="0D62B0B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3AA6DC" w14:textId="7F85015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1F9D" w14:textId="3BA114E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698DC5" w14:textId="2492FA4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0A032" w14:textId="479A1280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BE9201" w14:textId="19A8226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F4032A" w14:textId="23FD718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825CD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5EA11FB" w14:textId="2A5CD5C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C0B28F" w14:textId="29584EC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8EF2D7" w14:textId="01DB671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06E23F" w14:textId="4538130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2250F2" w14:textId="5C84C51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82763" w14:textId="21D7F2A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5BC1C6" w14:textId="3043B13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2337F0F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514723" w14:textId="61E704F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222CDE7" w14:textId="523D90D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1D5A3" w14:textId="06A3FF2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D82F7" w14:textId="2EF41E1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8629C5" w14:textId="606AF77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FD3245" w14:textId="081612F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7E7AC1" w14:textId="7641ADF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BA8EE02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250090" w14:textId="0A76155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A936850" w14:textId="1AA1433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1569ED" w14:textId="1B6DC05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D9106" w14:textId="330E915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016A8C" w14:textId="6A7D0F5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614EC2" w14:textId="0A7B7E6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73069" w14:textId="263B407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673A2D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BF8F9B" w14:textId="2B72F7D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F4EEB9" w14:textId="3D2FBC1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6F8A2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D5F5A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FED51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00C5F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C579173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0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18E383FC" w14:textId="77777777" w:rsidR="00240D4D" w:rsidRPr="004C73BB" w:rsidRDefault="00240D4D" w:rsidP="00F25F9B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  <w:tr w:rsidR="00240D4D" w:rsidRPr="004C73BB" w14:paraId="5ABCB9D1" w14:textId="6B4B1A3C" w:rsidTr="004B2C0E">
              <w:trPr>
                <w:trHeight w:val="1814"/>
              </w:trPr>
              <w:tc>
                <w:tcPr>
                  <w:tcW w:w="1250" w:type="pct"/>
                </w:tcPr>
                <w:p w14:paraId="4C27874B" w14:textId="376027BF" w:rsidR="00240D4D" w:rsidRPr="00761F52" w:rsidRDefault="004C73BB" w:rsidP="0080495D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September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5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6E92A4E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4C070DCA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5C86027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14626935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758A3714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21F3E567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313C443A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5E6D45" w14:textId="19AE9CEE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191EEF2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ACC9AD8" w14:textId="4E50D85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65D060A" w14:textId="0579340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BDA8F8" w14:textId="562AA34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07E4D3" w14:textId="57A34C0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5E22500" w14:textId="0641A30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FB27399" w14:textId="20C68DE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C09A57F" w14:textId="28CEF3B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761F52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EE1544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2C961F1" w14:textId="74A8BD89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BF2BED" w14:textId="1EEB582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4E09D" w14:textId="66A7B90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29C5BF" w14:textId="72CAF93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3FAA3" w14:textId="3B00B68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033FA5" w14:textId="7D2A1E0E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AD5D4E" w14:textId="6BD25F0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E1942D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6BD514" w14:textId="5A3C738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DA48A5" w14:textId="1D67536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219664" w14:textId="50C2AB7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9359DC" w14:textId="0FA3B9C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B3D77" w14:textId="56C3A21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D153" w14:textId="4D52DA9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E847D9" w14:textId="3D23F404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43588CF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A2651C6" w14:textId="05D5F0A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1C1C0E" w14:textId="2059FD8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D1A20" w14:textId="6F72024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90440C" w14:textId="3F6C1BA2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F551A" w14:textId="39991D7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C0B0FF" w14:textId="6BD2650F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52E55B" w14:textId="096A7840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87DB3A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4CE423F" w14:textId="42F649C1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D02494" w14:textId="42C6E9B3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83CBA" w14:textId="7D8C9876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E61E5" w14:textId="3436C438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5E5C1E" w14:textId="587ADB65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00C123" w14:textId="7918C61D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E5E8A" w14:textId="2C9EB3AA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5F9738C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962714E" w14:textId="5ECAD28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A16A11" w14:textId="0C3D920B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761F5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EF8DF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E7606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12BD7D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FC413F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5FE9C0" w14:textId="77777777" w:rsidR="00240D4D" w:rsidRPr="00761F52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1377DC9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30AE1F05" w:rsidR="00240D4D" w:rsidRPr="00761F52" w:rsidRDefault="004C73BB" w:rsidP="0080495D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Oktober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5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1DAA990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7798EA1A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20C4EBC4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00E6C6D4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2C618558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360BBDF7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06240C68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C199D0C" w14:textId="23A96D45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048A2737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4BD2F7B" w14:textId="27C8792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D35348" w14:textId="2BA9FB4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E2EC394" w14:textId="5E1479F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311D71D" w14:textId="3482507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763EE9" w14:textId="6208548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9586682" w14:textId="769E9F5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F61586C" w14:textId="6F240C0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556AA3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0F25BF" w14:textId="7816157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727F624" w14:textId="662376D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1A902F" w14:textId="04F4D8E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1A0B06" w14:textId="663B053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25EEF8" w14:textId="098B916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DA1CC" w14:textId="552D0E5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44D2C6" w14:textId="0D7E3AC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841C5F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CD6B08" w14:textId="72E79F9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8FE453" w14:textId="2D10EB3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73CDE" w14:textId="3C6DCD8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6B5BE" w14:textId="7CB8DC1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16EA20" w14:textId="0B5C835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20BEFD" w14:textId="455CA1D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4BE94B" w14:textId="45DE564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3A3FB7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54D898" w14:textId="1C2DF1C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80611B7" w14:textId="4587D79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E272CC" w14:textId="68C52AA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AC35F" w14:textId="581C909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5BD05" w14:textId="6EDB6C3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15AC8" w14:textId="4C446E7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48F24" w14:textId="2B9E922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48EFB191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F21411" w14:textId="0162F38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F886DF" w14:textId="58459D2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B09C7" w14:textId="138DBCB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92FF5E" w14:textId="20C5259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5B9E74" w14:textId="1DA0B7A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A91CB" w14:textId="65FD240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41807CB" w14:textId="71D7B7A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6CC5E29B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7BD1B5" w14:textId="3140FBA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F28D1E9" w14:textId="086F99F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9CA96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DA865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22049B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786F2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A0ED8C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1E1777A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59A2737F" w:rsidR="00240D4D" w:rsidRPr="00761F52" w:rsidRDefault="004C73BB" w:rsidP="0080495D">
                  <w:pPr>
                    <w:pStyle w:val="Months"/>
                    <w:shd w:val="clear" w:color="auto" w:fill="C25D0B" w:themeFill="accent2" w:themeFillShade="BF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November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6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504BFB3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544C5AB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2DC03DA3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6071843C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63F02669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006999BB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0C790E57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85DC499" w14:textId="4BC2E06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4138B15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0DF0A74D" w14:textId="74B40B5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4EEB4B" w14:textId="35D4F6F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2A59089" w14:textId="30C6552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4A6AE03" w14:textId="3D7D304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96E858D" w14:textId="27C5E73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006519B" w14:textId="66BB9DF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D7589EB" w14:textId="52FDC3A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4503BC8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F866EB" w14:textId="42280F4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2911910" w14:textId="1845D85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7B76E5" w14:textId="09901D4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8D013C" w14:textId="0961130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755708" w14:textId="286A85F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9887AC" w14:textId="612E334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99D369" w14:textId="571F6E2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D2E913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12634A" w14:textId="0EEC454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77DCA1" w14:textId="3B2045A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580905" w14:textId="6DC6D33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5EDA76" w14:textId="0490E36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EFABF1" w14:textId="113079C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43CE6" w14:textId="6C70866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C14986" w14:textId="56020D2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C39DE3A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84D3C6" w14:textId="16D51D2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8BD3E27" w14:textId="39D0AD0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63550" w14:textId="344DF8E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37FB0E" w14:textId="20956D1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A71C62" w14:textId="3292CD1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F89C58" w14:textId="6F2FCA3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928D0C" w14:textId="08EB6FA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25F2089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0F1AE2" w14:textId="77147E6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871257" w14:textId="59004AC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D75CF5" w14:textId="18101D9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61C89" w14:textId="4CC1199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1A596" w14:textId="0A891EC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A41F6" w14:textId="5276B5A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D14560" w14:textId="3449C08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72FD00B3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6FE523" w14:textId="3B942DC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DB6407D" w14:textId="5A14364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D4E4E9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5E8EE5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9CAF47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FCE03B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32FC11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C25D0B" w:themeColor="accent2" w:themeShade="BF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A637F0" w14:textId="77777777" w:rsidR="00240D4D" w:rsidRPr="004C73BB" w:rsidRDefault="00240D4D" w:rsidP="00F25F9B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16"/>
                      <w:szCs w:val="16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4F4F7D18" w:rsidR="00240D4D" w:rsidRPr="00761F52" w:rsidRDefault="004C73BB" w:rsidP="0080495D">
                  <w:pPr>
                    <w:pStyle w:val="Months"/>
                    <w:shd w:val="clear" w:color="auto" w:fill="0070C0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FFFFFF" w:themeColor="background1"/>
                      <w:sz w:val="36"/>
                      <w:szCs w:val="36"/>
                    </w:rPr>
                  </w:pPr>
                  <w:r w:rsidRPr="00761F52">
                    <w:rPr>
                      <w:rFonts w:ascii="Arial Narrow" w:hAnsi="Arial Narrow" w:cs="Calibri"/>
                      <w:b/>
                      <w:bCs/>
                      <w:noProof/>
                      <w:color w:val="FFFFFF" w:themeColor="background1"/>
                      <w:sz w:val="36"/>
                      <w:szCs w:val="36"/>
                      <w:lang w:bidi="ru-RU"/>
                    </w:rPr>
                    <w:t>December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96"/>
                    <w:gridCol w:w="502"/>
                    <w:gridCol w:w="503"/>
                    <w:gridCol w:w="503"/>
                    <w:gridCol w:w="503"/>
                    <w:gridCol w:w="503"/>
                    <w:gridCol w:w="494"/>
                  </w:tblGrid>
                  <w:tr w:rsidR="00240D4D" w:rsidRPr="004C73BB" w14:paraId="0CA8349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345E7F6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МА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59C0F5EA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DI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34A2A1A1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WO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55C0AD7F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DO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54FD766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VR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60A8EC02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bidi="ru-RU"/>
                          </w:rPr>
                          <w:t>ZA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709C3C5" w14:textId="08B6449E" w:rsidR="00240D4D" w:rsidRPr="000920F5" w:rsidRDefault="004C73BB" w:rsidP="00F25F9B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</w:rPr>
                        </w:pP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0"/>
                            <w:szCs w:val="20"/>
                            <w:lang w:bidi="ru-RU"/>
                          </w:rPr>
                          <w:t>ZO</w:t>
                        </w:r>
                      </w:p>
                    </w:tc>
                  </w:tr>
                  <w:tr w:rsidR="00240D4D" w:rsidRPr="004C73BB" w14:paraId="0B2F30B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BF7088F" w14:textId="0086AB6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F101F28" w14:textId="30937CD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688806C3" w14:textId="23149CD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FB2EB4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457860C0" w14:textId="3A14DFE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36246D88" w14:textId="44D0A9C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2E8AD4B2" w14:textId="7FB8905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6" w:space="0" w:color="auto"/>
                        </w:tcBorders>
                        <w:shd w:val="clear" w:color="auto" w:fill="auto"/>
                        <w:vAlign w:val="center"/>
                      </w:tcPr>
                      <w:p w14:paraId="1F0E85C9" w14:textId="5FC019C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0920F5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4AB1B9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C6B7A0C" w14:textId="7B1490F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235FB59" w14:textId="25018619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848C4" w14:textId="0BB4624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0C7353" w14:textId="56AFB46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1151C" w14:textId="569C712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83CAD5" w14:textId="080F4FAF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092A5E" w14:textId="5348726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05C96A10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E0F41" w14:textId="2C91100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ABFF38" w14:textId="1686010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AA936" w14:textId="679435C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EA5A59" w14:textId="21CB391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91173" w14:textId="0AFA0355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F5234" w14:textId="2C1381D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415E3F" w14:textId="03A25738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2A63608C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AF68CC1" w14:textId="336677A4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F8290A4" w14:textId="4D1B661B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F3DD30" w14:textId="5425D5C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94CC8" w14:textId="5B3AE4FE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838665" w14:textId="46AE843C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C7C6B4" w14:textId="0529DED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1EC474" w14:textId="508BBE72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35920EEE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7B9C7F" w14:textId="42BFFFE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2F9279" w14:textId="5F152E0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12F9BC" w14:textId="704D94B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03699A" w14:textId="0F1ED68A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F71DA6" w14:textId="2831B96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E07EF2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3947F0" w14:textId="4E01383D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AD33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89ABD6" w14:textId="0A105301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203B78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4C73BB" w14:paraId="14DEC3D6" w14:textId="77777777" w:rsidTr="00F25F9B">
                    <w:trPr>
                      <w:trHeight w:val="227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53804D" w14:textId="28766333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6DDA86" w14:textId="3ED15246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09343B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0920F5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650445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61B0BF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C66123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935B6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DE5139" w14:textId="77777777" w:rsidR="00240D4D" w:rsidRPr="000920F5" w:rsidRDefault="00240D4D" w:rsidP="00F25F9B">
                        <w:pPr>
                          <w:pStyle w:val="Date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0070C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B3A58C6" w14:textId="77777777" w:rsidR="00240D4D" w:rsidRPr="004C73BB" w:rsidRDefault="00240D4D" w:rsidP="00F25F9B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16"/>
                      <w:szCs w:val="16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4C73BB" w:rsidRDefault="00E50BDE" w:rsidP="00F25F9B">
            <w:pPr>
              <w:pStyle w:val="ad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4C73BB" w:rsidRDefault="00F93E3B" w:rsidP="00F25F9B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4C73BB" w:rsidSect="000920F5">
      <w:pgSz w:w="16838" w:h="11906" w:orient="landscape" w:code="9"/>
      <w:pgMar w:top="51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FA7793" w14:textId="77777777" w:rsidR="00865A40" w:rsidRDefault="00865A40">
      <w:pPr>
        <w:spacing w:after="0"/>
      </w:pPr>
      <w:r>
        <w:separator/>
      </w:r>
    </w:p>
  </w:endnote>
  <w:endnote w:type="continuationSeparator" w:id="0">
    <w:p w14:paraId="477C4A44" w14:textId="77777777" w:rsidR="00865A40" w:rsidRDefault="00865A4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CEA312" w14:textId="77777777" w:rsidR="00865A40" w:rsidRDefault="00865A40">
      <w:pPr>
        <w:spacing w:after="0"/>
      </w:pPr>
      <w:r>
        <w:separator/>
      </w:r>
    </w:p>
  </w:footnote>
  <w:footnote w:type="continuationSeparator" w:id="0">
    <w:p w14:paraId="4DBDA6E1" w14:textId="77777777" w:rsidR="00865A40" w:rsidRDefault="00865A4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removePersonalInformation/>
  <w:removeDateAndTime/>
  <w:proofState w:spelling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20F5"/>
    <w:rsid w:val="0009343B"/>
    <w:rsid w:val="00097A25"/>
    <w:rsid w:val="000A105E"/>
    <w:rsid w:val="000A5A57"/>
    <w:rsid w:val="00111F7C"/>
    <w:rsid w:val="001274F3"/>
    <w:rsid w:val="00151CCE"/>
    <w:rsid w:val="001635B6"/>
    <w:rsid w:val="001B01F9"/>
    <w:rsid w:val="001C41F9"/>
    <w:rsid w:val="00203B78"/>
    <w:rsid w:val="00240D4D"/>
    <w:rsid w:val="002562E7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B2C0E"/>
    <w:rsid w:val="004C73BB"/>
    <w:rsid w:val="004F6AAC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61F52"/>
    <w:rsid w:val="007C0139"/>
    <w:rsid w:val="007D45A1"/>
    <w:rsid w:val="007F564D"/>
    <w:rsid w:val="0080495D"/>
    <w:rsid w:val="00865A40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44A84"/>
    <w:rsid w:val="00AA23D3"/>
    <w:rsid w:val="00AA3C50"/>
    <w:rsid w:val="00AD33F5"/>
    <w:rsid w:val="00AE302A"/>
    <w:rsid w:val="00AE36BB"/>
    <w:rsid w:val="00B37C7E"/>
    <w:rsid w:val="00B65B09"/>
    <w:rsid w:val="00B85583"/>
    <w:rsid w:val="00B9476B"/>
    <w:rsid w:val="00BC3952"/>
    <w:rsid w:val="00BE5AB8"/>
    <w:rsid w:val="00BE5FE3"/>
    <w:rsid w:val="00C44DFB"/>
    <w:rsid w:val="00C6519B"/>
    <w:rsid w:val="00C70F21"/>
    <w:rsid w:val="00C7354B"/>
    <w:rsid w:val="00C91F9B"/>
    <w:rsid w:val="00DE32AC"/>
    <w:rsid w:val="00E00495"/>
    <w:rsid w:val="00E07EF2"/>
    <w:rsid w:val="00E1407A"/>
    <w:rsid w:val="00E318B9"/>
    <w:rsid w:val="00E50BDE"/>
    <w:rsid w:val="00E774CD"/>
    <w:rsid w:val="00E77E1D"/>
    <w:rsid w:val="00ED6B77"/>
    <w:rsid w:val="00ED75B6"/>
    <w:rsid w:val="00EF1F0E"/>
    <w:rsid w:val="00F25F9B"/>
    <w:rsid w:val="00F91390"/>
    <w:rsid w:val="00F93E3B"/>
    <w:rsid w:val="00FB2EB4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3412</Words>
  <Characters>19455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2020-10-23T07:23:00Z</dcterms:created>
  <dcterms:modified xsi:type="dcterms:W3CDTF">2020-10-23T07:23:00Z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