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4C73BB" w14:paraId="40983BE3" w14:textId="77777777" w:rsidTr="004C73BB">
        <w:trPr>
          <w:trHeight w:val="10490"/>
          <w:jc w:val="center"/>
        </w:trPr>
        <w:tc>
          <w:tcPr>
            <w:tcW w:w="5000" w:type="pct"/>
            <w:shd w:val="clear" w:color="auto" w:fill="auto"/>
            <w:vAlign w:val="center"/>
          </w:tcPr>
          <w:bookmarkStart w:id="0" w:name="_GoBack"/>
          <w:bookmarkEnd w:id="0"/>
          <w:p w14:paraId="66537F75" w14:textId="1AFFF844" w:rsidR="003E085C" w:rsidRPr="004C73BB" w:rsidRDefault="003E085C" w:rsidP="00F25F9B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</w:pPr>
            <w:r w:rsidRPr="004C73BB"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  <w:fldChar w:fldCharType="begin"/>
            </w:r>
            <w:r w:rsidRPr="004C73BB"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4C73BB"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  <w:fldChar w:fldCharType="separate"/>
            </w:r>
            <w:r w:rsidR="00203B78"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  <w:t>2023</w:t>
            </w:r>
            <w:r w:rsidRPr="004C73BB">
              <w:rPr>
                <w:rFonts w:ascii="Arial Narrow" w:hAnsi="Arial Narrow"/>
                <w:b/>
                <w:bCs/>
                <w:noProof/>
                <w:color w:val="0070C0"/>
                <w:sz w:val="120"/>
                <w:szCs w:val="12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4C73BB" w14:paraId="79F6697B" w14:textId="61825017" w:rsidTr="004B2C0E">
              <w:trPr>
                <w:trHeight w:val="1814"/>
              </w:trPr>
              <w:tc>
                <w:tcPr>
                  <w:tcW w:w="1250" w:type="pct"/>
                </w:tcPr>
                <w:p w14:paraId="1E763E4B" w14:textId="20D7044B" w:rsidR="00240D4D" w:rsidRPr="00761F52" w:rsidRDefault="004C73BB" w:rsidP="0080495D">
                  <w:pPr>
                    <w:pStyle w:val="Months"/>
                    <w:shd w:val="clear" w:color="auto" w:fill="0070C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val="en-US"/>
                    </w:rPr>
                  </w:pPr>
                  <w:bookmarkStart w:id="2" w:name="_Hlk38821049"/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val="en-US" w:bidi="ru-RU"/>
                    </w:rPr>
                    <w:t>Januari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8"/>
                    <w:gridCol w:w="503"/>
                    <w:gridCol w:w="503"/>
                    <w:gridCol w:w="503"/>
                    <w:gridCol w:w="503"/>
                    <w:gridCol w:w="503"/>
                    <w:gridCol w:w="490"/>
                  </w:tblGrid>
                  <w:tr w:rsidR="00240D4D" w:rsidRPr="004C73BB" w14:paraId="684222CD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1801D6E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D5ADD5F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3D7914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6C1B3BD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78A01DD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1DE8C65D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val="en-US" w:bidi="ru-RU"/>
                          </w:rPr>
                          <w:t>ZA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3928D85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val="en-US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val="en-US"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31DF8F53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374BDF7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Sunday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0B0994D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Sunday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9AF967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E78224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4073119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252F4BD1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0CC44E2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AFA4FA2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CE6E74D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58D1C23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71800282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43ED02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DC93CA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5A1F2611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58E3FA3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223F797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B20627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CD841A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8C7363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7F7375F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29535B3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1CB4ED3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B512CC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1052995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E5E72C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FD05BC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4F20C06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DFC228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1F07911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70A1167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3D1773B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97D45F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EDEB0E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6A147B5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02B6411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64115C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DC856A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6340A7D3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6E4F1C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1144E5B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1F67D2D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6F836A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2D9638A" w:rsidR="00240D4D" w:rsidRPr="00761F52" w:rsidRDefault="004C73BB" w:rsidP="0080495D">
                  <w:pPr>
                    <w:pStyle w:val="Months"/>
                    <w:shd w:val="clear" w:color="auto" w:fill="0070C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6"/>
                    <w:gridCol w:w="502"/>
                    <w:gridCol w:w="503"/>
                    <w:gridCol w:w="503"/>
                    <w:gridCol w:w="503"/>
                    <w:gridCol w:w="503"/>
                    <w:gridCol w:w="493"/>
                  </w:tblGrid>
                  <w:tr w:rsidR="00240D4D" w:rsidRPr="004C73BB" w14:paraId="4D521D1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77B3D5C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E63D10F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30E9FC1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B318C9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FF1294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5BB4E8C1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B89338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033AD79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5ECF1F3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2F0E238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72D0894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463D749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1C1B8A9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6C94F2B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14DD596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878283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BA419A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98BE11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6009B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E8D75F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9FBAD1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185900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53C12B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DC4D67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FECA89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BB7034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F9374F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302590D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905805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72000F3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58EEB4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333194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CB0932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2918B6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B7BA0D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677695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6FB3CB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E03310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542EF2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4B0FF9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938893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DB056E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76B541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01A674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9E213D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2669DA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2E3708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CB553C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F1E07E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3AB247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1A133A9" w:rsidR="00240D4D" w:rsidRPr="00761F52" w:rsidRDefault="004C73BB" w:rsidP="0080495D">
                  <w:pPr>
                    <w:pStyle w:val="Months"/>
                    <w:shd w:val="clear" w:color="auto" w:fill="00B05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Maart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7"/>
                    <w:gridCol w:w="502"/>
                    <w:gridCol w:w="503"/>
                    <w:gridCol w:w="503"/>
                    <w:gridCol w:w="503"/>
                    <w:gridCol w:w="503"/>
                    <w:gridCol w:w="493"/>
                  </w:tblGrid>
                  <w:tr w:rsidR="00240D4D" w:rsidRPr="004C73BB" w14:paraId="5FBA145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A76F38F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BCAA17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A6964A4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9791926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26A6986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588BB1A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129168C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1AD7C61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61A2EDF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752BB7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2B10EAA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E6CA94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0F6CE81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5720F88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3962F51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ACC4FB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5120A4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45F855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7B647E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BAD6E0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5E72E34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432319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7DB619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2DAA7F9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3521D8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21CCF0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BFA4A9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F361AA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852444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3A783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5E8663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91924F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E03B87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5C7FB4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55BEEFD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17F8E3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404CFC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7A7EB2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3AF403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22DB45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2FFECA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52B947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79F7CA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D0EFAF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79F3D6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CEA38E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E2242A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3808F2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2FC9A53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234DBB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5F4C058" w:rsidR="00240D4D" w:rsidRPr="00761F52" w:rsidRDefault="004C73BB" w:rsidP="0080495D">
                  <w:pPr>
                    <w:pStyle w:val="Months"/>
                    <w:shd w:val="clear" w:color="auto" w:fill="00B05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7"/>
                    <w:gridCol w:w="502"/>
                    <w:gridCol w:w="503"/>
                    <w:gridCol w:w="503"/>
                    <w:gridCol w:w="503"/>
                    <w:gridCol w:w="503"/>
                    <w:gridCol w:w="493"/>
                  </w:tblGrid>
                  <w:tr w:rsidR="00240D4D" w:rsidRPr="004C73BB" w14:paraId="486B25E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6C7FD76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B643C1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1A383CE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1329E7C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E0DBC9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66C702A8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34BC423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18746610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65F40F5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625CC40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7B2F807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453FC68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6E26CA5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605D179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3C68CC8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B6D740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3452F78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1F37A3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609158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9ED3EA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6B396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EF13C2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50B795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2E5D7C2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4AABF2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11211E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2EE91A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B7B757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CFC6D4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73AFE3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114570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FD26192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F74946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EDBE38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2553DB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1EA80F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D6E96D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47FF5E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877D67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E4EF58A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320D7A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107528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D9CBD5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DBEDEA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1BDEC9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E7A732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F346B9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CB933A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418277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3AFA2E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4C73BB" w:rsidRDefault="00240D4D" w:rsidP="00F25F9B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4C73BB" w14:paraId="3808ABFD" w14:textId="5185E65E" w:rsidTr="004B2C0E">
              <w:trPr>
                <w:trHeight w:val="1814"/>
              </w:trPr>
              <w:tc>
                <w:tcPr>
                  <w:tcW w:w="1250" w:type="pct"/>
                </w:tcPr>
                <w:p w14:paraId="392961A3" w14:textId="631F2699" w:rsidR="00240D4D" w:rsidRPr="00761F52" w:rsidRDefault="004C73BB" w:rsidP="0080495D">
                  <w:pPr>
                    <w:pStyle w:val="Months"/>
                    <w:shd w:val="clear" w:color="auto" w:fill="00B05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Mei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5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4533209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7E5B11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5AE0B943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7CB51016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6210EFD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51029743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A0A4EC6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422368B4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38FA37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CF43B5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7D217BF3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5E9D1B6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204E4833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2938400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772ED1A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031AC7B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8F2BFD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573DD9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A358AB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F41824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51854FC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B71B85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C853F8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71802E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5C3EBB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71409E9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E8E9A5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9F40C5D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C2FBF5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A92519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7E7821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69D493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3A93A4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69544A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A73428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595025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2F9D32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A31EE5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C29887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37D6C8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8D57EB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DCD99A2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6C6B821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632AF9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D1AAFB2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479693F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9F88C4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7F69B3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4CBC6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B29920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08DDF5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B05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3AA7C15" w:rsidR="00240D4D" w:rsidRPr="00761F52" w:rsidRDefault="004C73BB" w:rsidP="0080495D">
                  <w:pPr>
                    <w:pStyle w:val="Months"/>
                    <w:shd w:val="clear" w:color="auto" w:fill="C0000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5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43FDBBA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709EA75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2314A1F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6332F10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0043ED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082FDD53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2724FBF8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0A7143C0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10101C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63A8290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108A364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393460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2A78E51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4853971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16AD69D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10B47C7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A1624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5A3DDA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0BB07B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574E5F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9E8CB3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774619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57C8B3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0F3E47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BBD02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111FF9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267D34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CF00B8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0D4D37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E1429A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6A8D57B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138C68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3CC90B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85F686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FC1BB3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6749B5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B1FBEE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6FB9E6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17B2F9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0CC3D9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7AB067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420390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5BC765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2D2D63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A3CA0F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F94A59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8BF73C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1383C8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E8BAD1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233A49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5D9907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8D29FFD" w:rsidR="00240D4D" w:rsidRPr="00761F52" w:rsidRDefault="004C73BB" w:rsidP="0080495D">
                  <w:pPr>
                    <w:pStyle w:val="Months"/>
                    <w:shd w:val="clear" w:color="auto" w:fill="C0000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6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65F48B9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5C16E92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2679682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ACE937F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764461A3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535EC35E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99CC6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D872980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695417E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6ECA2CC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6A57AFC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172A2B1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26B4882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6093790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728AE9" w14:textId="1ABBAD7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747D21B" w14:textId="25771D6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A7F154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14AEBE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B52C18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1C8B21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F4DC71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E82045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F3EDA6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316EDC5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1BD473A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FF72B3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6C5ACA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609290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CE6998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4D3E236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6EBC2C8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905976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943E54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8BABB9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3BEDF0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CA713B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959306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773219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B5A581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5E03A8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0083E5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7AD62B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4B43F4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8FD802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8CB560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2880F5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A642EB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C3A106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63D57F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F76395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035720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CCB106F" w:rsidR="00240D4D" w:rsidRPr="00761F52" w:rsidRDefault="004C73BB" w:rsidP="0080495D">
                  <w:pPr>
                    <w:pStyle w:val="Months"/>
                    <w:shd w:val="clear" w:color="auto" w:fill="C0000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Augustus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6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27BAE2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D6C779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21A70F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424092CE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3C27FCEE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5F4EC17D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C222E1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1B757920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4F4E23C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42017CD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BE3098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4830C85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43B8C78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70F9EC0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0CE5F4E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154B5B2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62A0A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FFA401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636CF7D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7BD387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B21DB9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1E5843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0DA95F0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7EBA96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825CD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02EB7B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5D4C4D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2880B24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A86F76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0A88DA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013662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0CCD940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2337F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F6A3DE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BD4247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D6EC56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7A5A77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FA8804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CB2EA9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AAE245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BA8EE0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2C5191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56EEB1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0E9950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AD6221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CDA086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573F701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EE6871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673A2D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2C61277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F40B78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4C73BB" w:rsidRDefault="00240D4D" w:rsidP="00F25F9B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4C73BB" w14:paraId="5ABCB9D1" w14:textId="6B4B1A3C" w:rsidTr="004B2C0E">
              <w:trPr>
                <w:trHeight w:val="1814"/>
              </w:trPr>
              <w:tc>
                <w:tcPr>
                  <w:tcW w:w="1250" w:type="pct"/>
                </w:tcPr>
                <w:p w14:paraId="4C27874B" w14:textId="376027BF" w:rsidR="00240D4D" w:rsidRPr="00761F52" w:rsidRDefault="004C73BB" w:rsidP="0080495D">
                  <w:pPr>
                    <w:pStyle w:val="Months"/>
                    <w:shd w:val="clear" w:color="auto" w:fill="C25D0B" w:themeFill="accent2" w:themeFillShade="BF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5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6E92A4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4C070DC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5C86027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4626935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758A3714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21F3E56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13C443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19AE9CEE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191EEF2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721FE64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121CA2C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54E77773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34D373F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76342EF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12A3EC0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1596717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61F5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EE1544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E3DB1F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44F1EA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014B466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8257F0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432020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2C19D3D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774C0F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E1942D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CCCE9E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0C9B114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E42B4C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1C4838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5914D2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4536B2A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9B8FC79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43588C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D64A4E2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5D6E07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118BD2B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2540655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4118905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0C23E252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0237651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87DB3A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6BEE32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3218C6B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615E580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EF527AC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132F4CD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CF9E0C3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79D3538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5F9738C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CEDFF8D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D7B85EE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61F5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61F52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0AE1F05" w:rsidR="00240D4D" w:rsidRPr="00761F52" w:rsidRDefault="004C73BB" w:rsidP="0080495D">
                  <w:pPr>
                    <w:pStyle w:val="Months"/>
                    <w:shd w:val="clear" w:color="auto" w:fill="C25D0B" w:themeFill="accent2" w:themeFillShade="BF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5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1DAA99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7798EA1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0C4EBC4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00E6C6D4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C618558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60BBDF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6240C68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23A96D45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048A273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7DBB22F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30E94E1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67FFDE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B87EF9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5B28A23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0514370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321779A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556AA3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154652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3ED2E56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7BD0BDC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3F94737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7172DB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7A0571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BD2C2D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841C5F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FC68BB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A6E3F8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021D50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EB5F8A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1965A2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33D07C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13884A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3A3FB7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90BCFE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E3AC03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A0737F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E5ED5B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944E5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04E9754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7B168B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48EFB1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18334B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F0D425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D55F7D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AE26EF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0E4CDC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5E2056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DD817F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6CC5E29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3A3F98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767D5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9A2737F" w:rsidR="00240D4D" w:rsidRPr="00761F52" w:rsidRDefault="004C73BB" w:rsidP="0080495D">
                  <w:pPr>
                    <w:pStyle w:val="Months"/>
                    <w:shd w:val="clear" w:color="auto" w:fill="C25D0B" w:themeFill="accent2" w:themeFillShade="BF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6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504BFB3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44C5AB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2DC03DA3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6071843C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63F02669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006999BB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0C790E57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4BC2E06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4138B15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261277D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120630E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13A9E88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414F75A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6E89CE4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31C016F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71395DC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4503B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B11081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BC26761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FF5405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5F4DC5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71CC1C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240F93F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CC4E0E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D2E913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5090E5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3FDD1DA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FB0C53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46FC72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5E8B9B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CCF543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05CE9D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C39DE3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438FE6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F59027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F72CBA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44F8DD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8C238D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D9A3E3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46DC3F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25F208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74A064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95BE30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6AE519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644545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20CA732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2B12621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7DF220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72FD00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563748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24A375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25D0B" w:themeColor="accent2" w:themeShade="B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4C73BB" w:rsidRDefault="00240D4D" w:rsidP="00F25F9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F4F7D18" w:rsidR="00240D4D" w:rsidRPr="00761F52" w:rsidRDefault="004C73BB" w:rsidP="0080495D">
                  <w:pPr>
                    <w:pStyle w:val="Months"/>
                    <w:shd w:val="clear" w:color="auto" w:fill="0070C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61F5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6"/>
                    <w:gridCol w:w="502"/>
                    <w:gridCol w:w="503"/>
                    <w:gridCol w:w="503"/>
                    <w:gridCol w:w="503"/>
                    <w:gridCol w:w="503"/>
                    <w:gridCol w:w="494"/>
                  </w:tblGrid>
                  <w:tr w:rsidR="00240D4D" w:rsidRPr="004C73BB" w14:paraId="0CA8349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345E7F6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9C0F5EA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A2A1A1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55C0AD7F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54FD766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60A8EC02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8B6449E" w:rsidR="00240D4D" w:rsidRPr="000920F5" w:rsidRDefault="004C73BB" w:rsidP="00F25F9B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</w:rPr>
                        </w:pP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0"/>
                            <w:szCs w:val="20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4C73BB" w14:paraId="0B2F30B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7A27D85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63FBE34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62A4190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2EB4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060E257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6C6CC71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22B550E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0941A45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920F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4AB1B9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7DB7F0E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CBB40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0BE82B9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E4714D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A12A790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671C608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52823C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05C96A1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36801A9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8BCDDE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D9FB75A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550DFE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911B7B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9BB6EF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C66EFBB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2A6360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412023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7C7DFB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610079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211FCB7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629A56C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3110C9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BEA1CD5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35920E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E05D604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C6EFA46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544679EF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352FD4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6F67D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7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AD8FA2E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D33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3251E67D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C73BB" w14:paraId="14DEC3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836BA92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47AE2C3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3B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920F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0920F5" w:rsidRDefault="00240D4D" w:rsidP="00F25F9B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4C73BB" w:rsidRDefault="00240D4D" w:rsidP="00F25F9B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C73BB" w:rsidRDefault="00E50BDE" w:rsidP="00F25F9B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4C73BB" w:rsidRDefault="00F93E3B" w:rsidP="00F25F9B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4C73BB" w:rsidSect="000920F5">
      <w:pgSz w:w="16838" w:h="11906" w:orient="landscape" w:code="9"/>
      <w:pgMar w:top="51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EDCCA" w14:textId="77777777" w:rsidR="00C6442D" w:rsidRDefault="00C6442D">
      <w:pPr>
        <w:spacing w:after="0"/>
      </w:pPr>
      <w:r>
        <w:separator/>
      </w:r>
    </w:p>
  </w:endnote>
  <w:endnote w:type="continuationSeparator" w:id="0">
    <w:p w14:paraId="630BE984" w14:textId="77777777" w:rsidR="00C6442D" w:rsidRDefault="00C644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DC61E" w14:textId="77777777" w:rsidR="00C6442D" w:rsidRDefault="00C6442D">
      <w:pPr>
        <w:spacing w:after="0"/>
      </w:pPr>
      <w:r>
        <w:separator/>
      </w:r>
    </w:p>
  </w:footnote>
  <w:footnote w:type="continuationSeparator" w:id="0">
    <w:p w14:paraId="48EEED8C" w14:textId="77777777" w:rsidR="00C6442D" w:rsidRDefault="00C644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20F5"/>
    <w:rsid w:val="00097A25"/>
    <w:rsid w:val="000A105E"/>
    <w:rsid w:val="000A5A57"/>
    <w:rsid w:val="00111F7C"/>
    <w:rsid w:val="001274F3"/>
    <w:rsid w:val="00151CCE"/>
    <w:rsid w:val="001635B6"/>
    <w:rsid w:val="001B01F9"/>
    <w:rsid w:val="001C41F9"/>
    <w:rsid w:val="00203B78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C0E"/>
    <w:rsid w:val="004C73BB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61F52"/>
    <w:rsid w:val="007C0139"/>
    <w:rsid w:val="007D45A1"/>
    <w:rsid w:val="007F564D"/>
    <w:rsid w:val="0080495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4A84"/>
    <w:rsid w:val="00AA23D3"/>
    <w:rsid w:val="00AA3C50"/>
    <w:rsid w:val="00AD33F5"/>
    <w:rsid w:val="00AE302A"/>
    <w:rsid w:val="00AE36BB"/>
    <w:rsid w:val="00B37C7E"/>
    <w:rsid w:val="00B65B09"/>
    <w:rsid w:val="00B85583"/>
    <w:rsid w:val="00B9476B"/>
    <w:rsid w:val="00BC3952"/>
    <w:rsid w:val="00BE5AB8"/>
    <w:rsid w:val="00BE5FE3"/>
    <w:rsid w:val="00C44DFB"/>
    <w:rsid w:val="00C6442D"/>
    <w:rsid w:val="00C6519B"/>
    <w:rsid w:val="00C70F21"/>
    <w:rsid w:val="00C7354B"/>
    <w:rsid w:val="00C91F9B"/>
    <w:rsid w:val="00DE32AC"/>
    <w:rsid w:val="00E00495"/>
    <w:rsid w:val="00E07EF2"/>
    <w:rsid w:val="00E1407A"/>
    <w:rsid w:val="00E318B9"/>
    <w:rsid w:val="00E50BDE"/>
    <w:rsid w:val="00E774CD"/>
    <w:rsid w:val="00E77E1D"/>
    <w:rsid w:val="00ED6B77"/>
    <w:rsid w:val="00ED75B6"/>
    <w:rsid w:val="00EF1F0E"/>
    <w:rsid w:val="00F25F9B"/>
    <w:rsid w:val="00F91390"/>
    <w:rsid w:val="00F93E3B"/>
    <w:rsid w:val="00FB2EB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2020-10-23T07:23:00Z</dcterms:created>
  <dcterms:modified xsi:type="dcterms:W3CDTF">2020-10-23T07:23:00Z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